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9DF15" w14:textId="015944BC" w:rsidR="00664F50" w:rsidRPr="00C4558A" w:rsidRDefault="00000000" w:rsidP="00664F50">
      <w:pPr>
        <w:jc w:val="center"/>
        <w:rPr>
          <w:b/>
          <w:sz w:val="32"/>
          <w:szCs w:val="32"/>
        </w:rPr>
      </w:pPr>
      <w:r w:rsidRPr="00C4558A">
        <w:rPr>
          <w:b/>
          <w:noProof/>
          <w:sz w:val="32"/>
          <w:szCs w:val="32"/>
        </w:rPr>
        <w:pict w14:anchorId="58AE84C9">
          <v:shapetype id="_x0000_t187" coordsize="21600,21600" o:spt="187" adj="8100" path="m21600,10800l@2@3,10800,0@3@3,,10800@3@2,10800,21600@2@2xe">
            <v:stroke joinstyle="miter"/>
            <v:formulas>
              <v:f eqn="sum 10800 0 #0"/>
              <v:f eqn="prod @0 23170 32768"/>
              <v:f eqn="sum @1 10800 0"/>
              <v:f eqn="sum 10800 0 @1"/>
            </v:formulas>
            <v:path gradientshapeok="t" o:connecttype="rect" textboxrect="@3,@3,@2,@2"/>
            <v:handles>
              <v:h position="#0,center" xrange="0,10800"/>
            </v:handles>
          </v:shapetype>
          <v:shape id="_x0000_s1035" type="#_x0000_t187" style="position:absolute;left:0;text-align:left;margin-left:460.5pt;margin-top:69pt;width:1in;height:95.25pt;z-index:2" fillcolor="#c0504d" strokecolor="#f2f2f2" strokeweight="3pt">
            <v:shadow on="t" type="perspective" color="#622423" opacity=".5" offset="1pt" offset2="-1pt"/>
          </v:shape>
        </w:pict>
      </w:r>
      <w:r w:rsidRPr="00C4558A">
        <w:rPr>
          <w:b/>
          <w:noProof/>
          <w:sz w:val="32"/>
          <w:szCs w:val="32"/>
        </w:rPr>
        <w:pict w14:anchorId="6C4E17E0">
          <v:shape id="_x0000_s1034" type="#_x0000_t187" style="position:absolute;left:0;text-align:left;margin-left:27.75pt;margin-top:-12pt;width:1in;height:92.25pt;z-index:1" fillcolor="#c0504d" strokecolor="#f2f2f2" strokeweight="3pt">
            <v:shadow on="t" type="perspective" color="#622423" opacity=".5" offset="1pt" offset2="-1pt"/>
          </v:shape>
        </w:pict>
      </w:r>
      <w:r w:rsidR="006502A9" w:rsidRPr="00C4558A">
        <w:rPr>
          <w:b/>
          <w:sz w:val="32"/>
          <w:szCs w:val="32"/>
        </w:rPr>
        <w:pict w14:anchorId="008F26C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7.25pt;height:157.5pt">
            <v:imagedata r:id="rId6" o:title="BRAND-THUMBNAILArtboard-8"/>
          </v:shape>
        </w:pict>
      </w:r>
    </w:p>
    <w:p w14:paraId="375B1842" w14:textId="77777777" w:rsidR="006502A9" w:rsidRPr="00C4558A" w:rsidRDefault="005D0BC5" w:rsidP="00930397">
      <w:pPr>
        <w:jc w:val="center"/>
        <w:rPr>
          <w:b/>
          <w:sz w:val="32"/>
          <w:szCs w:val="32"/>
        </w:rPr>
      </w:pPr>
      <w:r w:rsidRPr="00C4558A">
        <w:rPr>
          <w:b/>
          <w:sz w:val="32"/>
          <w:szCs w:val="32"/>
        </w:rPr>
        <w:t>Don’t forget to put the date in your diaries for............</w:t>
      </w:r>
    </w:p>
    <w:p w14:paraId="5CF57CCA" w14:textId="7BA656C1" w:rsidR="005D0BC5" w:rsidRPr="00C4558A" w:rsidRDefault="005D0BC5" w:rsidP="00930397">
      <w:pPr>
        <w:jc w:val="center"/>
        <w:rPr>
          <w:rFonts w:ascii="Bauhaus 93" w:hAnsi="Bauhaus 93"/>
          <w:b/>
          <w:color w:val="FF0000"/>
          <w:sz w:val="48"/>
          <w:szCs w:val="48"/>
        </w:rPr>
      </w:pPr>
      <w:r w:rsidRPr="00C4558A">
        <w:rPr>
          <w:rFonts w:ascii="Bauhaus 93" w:hAnsi="Bauhaus 93"/>
          <w:b/>
          <w:color w:val="FF0000"/>
          <w:sz w:val="48"/>
          <w:szCs w:val="48"/>
        </w:rPr>
        <w:t>West Yorkshire Branch Camping Weekend</w:t>
      </w:r>
    </w:p>
    <w:p w14:paraId="41F790AE" w14:textId="3B8A34B6" w:rsidR="00AF3846" w:rsidRPr="00C4558A" w:rsidRDefault="00AF3846" w:rsidP="00342E50">
      <w:pPr>
        <w:jc w:val="center"/>
        <w:rPr>
          <w:b/>
          <w:sz w:val="32"/>
          <w:szCs w:val="32"/>
        </w:rPr>
      </w:pPr>
      <w:r w:rsidRPr="00C4558A">
        <w:rPr>
          <w:b/>
          <w:bCs/>
          <w:sz w:val="32"/>
          <w:szCs w:val="32"/>
        </w:rPr>
        <w:t xml:space="preserve">At </w:t>
      </w:r>
      <w:r w:rsidR="00247E23" w:rsidRPr="00C4558A">
        <w:rPr>
          <w:b/>
          <w:bCs/>
          <w:sz w:val="32"/>
          <w:szCs w:val="32"/>
        </w:rPr>
        <w:t>Squires Café, Newthorpe Lane, Sherburn in Elmet, LS2</w:t>
      </w:r>
      <w:r w:rsidR="00A2459E" w:rsidRPr="00C4558A">
        <w:rPr>
          <w:b/>
          <w:bCs/>
          <w:sz w:val="32"/>
          <w:szCs w:val="32"/>
        </w:rPr>
        <w:t>5</w:t>
      </w:r>
      <w:r w:rsidR="00247E23" w:rsidRPr="00C4558A">
        <w:rPr>
          <w:b/>
          <w:bCs/>
          <w:sz w:val="32"/>
          <w:szCs w:val="32"/>
        </w:rPr>
        <w:t xml:space="preserve"> 5LX</w:t>
      </w:r>
    </w:p>
    <w:p w14:paraId="1F8F8544" w14:textId="53F6FAC2" w:rsidR="00342E50" w:rsidRPr="00C4558A" w:rsidRDefault="00AF3846" w:rsidP="00342E50">
      <w:pPr>
        <w:jc w:val="center"/>
        <w:rPr>
          <w:b/>
          <w:sz w:val="32"/>
          <w:szCs w:val="32"/>
        </w:rPr>
      </w:pPr>
      <w:r w:rsidRPr="00C4558A">
        <w:rPr>
          <w:b/>
          <w:sz w:val="32"/>
          <w:szCs w:val="32"/>
        </w:rPr>
        <w:t xml:space="preserve">  </w:t>
      </w:r>
      <w:r w:rsidR="00247E23" w:rsidRPr="00C4558A">
        <w:rPr>
          <w:b/>
          <w:sz w:val="32"/>
          <w:szCs w:val="32"/>
        </w:rPr>
        <w:t>28</w:t>
      </w:r>
      <w:r w:rsidR="006502A9" w:rsidRPr="00C4558A">
        <w:rPr>
          <w:b/>
          <w:sz w:val="32"/>
          <w:szCs w:val="32"/>
          <w:vertAlign w:val="superscript"/>
        </w:rPr>
        <w:t>th</w:t>
      </w:r>
      <w:r w:rsidR="006502A9" w:rsidRPr="00C4558A">
        <w:rPr>
          <w:b/>
          <w:sz w:val="32"/>
          <w:szCs w:val="32"/>
        </w:rPr>
        <w:t xml:space="preserve"> to</w:t>
      </w:r>
      <w:r w:rsidR="00247E23" w:rsidRPr="00C4558A">
        <w:rPr>
          <w:b/>
          <w:sz w:val="32"/>
          <w:szCs w:val="32"/>
        </w:rPr>
        <w:t xml:space="preserve"> 30</w:t>
      </w:r>
      <w:r w:rsidR="00247E23" w:rsidRPr="00C4558A">
        <w:rPr>
          <w:b/>
          <w:sz w:val="32"/>
          <w:szCs w:val="32"/>
          <w:vertAlign w:val="superscript"/>
        </w:rPr>
        <w:t>th</w:t>
      </w:r>
      <w:r w:rsidR="00247E23" w:rsidRPr="00C4558A">
        <w:rPr>
          <w:b/>
          <w:sz w:val="32"/>
          <w:szCs w:val="32"/>
        </w:rPr>
        <w:t xml:space="preserve"> </w:t>
      </w:r>
      <w:r w:rsidR="005D0BC5" w:rsidRPr="00C4558A">
        <w:rPr>
          <w:b/>
          <w:sz w:val="32"/>
          <w:szCs w:val="32"/>
        </w:rPr>
        <w:t>Ju</w:t>
      </w:r>
      <w:r w:rsidR="00247E23" w:rsidRPr="00C4558A">
        <w:rPr>
          <w:b/>
          <w:sz w:val="32"/>
          <w:szCs w:val="32"/>
        </w:rPr>
        <w:t xml:space="preserve">ne </w:t>
      </w:r>
      <w:r w:rsidR="00E12DF2" w:rsidRPr="00C4558A">
        <w:rPr>
          <w:b/>
          <w:sz w:val="32"/>
          <w:szCs w:val="32"/>
        </w:rPr>
        <w:t>20</w:t>
      </w:r>
      <w:r w:rsidR="00820292" w:rsidRPr="00C4558A">
        <w:rPr>
          <w:b/>
          <w:sz w:val="32"/>
          <w:szCs w:val="32"/>
        </w:rPr>
        <w:t>2</w:t>
      </w:r>
      <w:r w:rsidR="00247E23" w:rsidRPr="00C4558A">
        <w:rPr>
          <w:b/>
          <w:sz w:val="32"/>
          <w:szCs w:val="32"/>
        </w:rPr>
        <w:t>4</w:t>
      </w:r>
      <w:r w:rsidR="00CE3AD8" w:rsidRPr="00C4558A">
        <w:rPr>
          <w:b/>
          <w:sz w:val="32"/>
          <w:szCs w:val="32"/>
        </w:rPr>
        <w:t xml:space="preserve"> </w:t>
      </w:r>
    </w:p>
    <w:p w14:paraId="02EA638E" w14:textId="490B028D" w:rsidR="00247E23" w:rsidRPr="00C4558A" w:rsidRDefault="00B72211" w:rsidP="00342E50">
      <w:pPr>
        <w:jc w:val="center"/>
        <w:rPr>
          <w:b/>
          <w:sz w:val="32"/>
          <w:szCs w:val="32"/>
        </w:rPr>
      </w:pPr>
      <w:r w:rsidRPr="00B72211">
        <w:rPr>
          <w:b/>
          <w:sz w:val="32"/>
          <w:szCs w:val="32"/>
          <w:u w:val="single"/>
        </w:rPr>
        <w:t>IMPORTANT!!!</w:t>
      </w:r>
      <w:r>
        <w:rPr>
          <w:b/>
          <w:sz w:val="32"/>
          <w:szCs w:val="32"/>
        </w:rPr>
        <w:t xml:space="preserve"> </w:t>
      </w:r>
      <w:r w:rsidR="00247E23" w:rsidRPr="00C4558A">
        <w:rPr>
          <w:b/>
          <w:sz w:val="32"/>
          <w:szCs w:val="32"/>
        </w:rPr>
        <w:t>PLEASE CONTACT THE CAFÉ DIRECT</w:t>
      </w:r>
      <w:r w:rsidR="00A2459E" w:rsidRPr="00C4558A">
        <w:rPr>
          <w:b/>
          <w:sz w:val="32"/>
          <w:szCs w:val="32"/>
        </w:rPr>
        <w:t xml:space="preserve"> TO BOOK </w:t>
      </w:r>
      <w:r w:rsidR="00EE1D72" w:rsidRPr="00C4558A">
        <w:rPr>
          <w:b/>
          <w:sz w:val="32"/>
          <w:szCs w:val="32"/>
        </w:rPr>
        <w:t>AT</w:t>
      </w:r>
      <w:r w:rsidR="00A2459E" w:rsidRPr="00C4558A">
        <w:rPr>
          <w:b/>
          <w:sz w:val="32"/>
          <w:szCs w:val="32"/>
        </w:rPr>
        <w:t xml:space="preserve"> </w:t>
      </w:r>
    </w:p>
    <w:p w14:paraId="005CCA28" w14:textId="7773AF21" w:rsidR="00A2459E" w:rsidRPr="00C4558A" w:rsidRDefault="00000000" w:rsidP="00342E50">
      <w:pPr>
        <w:jc w:val="center"/>
        <w:rPr>
          <w:b/>
          <w:sz w:val="32"/>
          <w:szCs w:val="32"/>
        </w:rPr>
      </w:pPr>
      <w:hyperlink r:id="rId7" w:history="1">
        <w:r w:rsidR="00A2459E" w:rsidRPr="00C4558A">
          <w:rPr>
            <w:rStyle w:val="Hyperlink"/>
            <w:b/>
            <w:sz w:val="32"/>
            <w:szCs w:val="32"/>
          </w:rPr>
          <w:t>https://www.squires-cafe.co.uk/camping/booking-online/</w:t>
        </w:r>
      </w:hyperlink>
    </w:p>
    <w:p w14:paraId="449B5E06" w14:textId="3A946945" w:rsidR="00EE1D72" w:rsidRPr="00C4558A" w:rsidRDefault="00A2459E" w:rsidP="00342E50">
      <w:pPr>
        <w:jc w:val="center"/>
        <w:rPr>
          <w:b/>
          <w:sz w:val="32"/>
          <w:szCs w:val="32"/>
        </w:rPr>
      </w:pPr>
      <w:r w:rsidRPr="00C4558A">
        <w:rPr>
          <w:b/>
          <w:sz w:val="32"/>
          <w:szCs w:val="32"/>
        </w:rPr>
        <w:t>AND TELL THEM YOU</w:t>
      </w:r>
      <w:r w:rsidR="00EE1D72" w:rsidRPr="00C4558A">
        <w:rPr>
          <w:b/>
          <w:sz w:val="32"/>
          <w:szCs w:val="32"/>
        </w:rPr>
        <w:t>’</w:t>
      </w:r>
      <w:r w:rsidRPr="00C4558A">
        <w:rPr>
          <w:b/>
          <w:sz w:val="32"/>
          <w:szCs w:val="32"/>
        </w:rPr>
        <w:t>R</w:t>
      </w:r>
      <w:r w:rsidR="00EE1D72" w:rsidRPr="00C4558A">
        <w:rPr>
          <w:b/>
          <w:sz w:val="32"/>
          <w:szCs w:val="32"/>
        </w:rPr>
        <w:t>E</w:t>
      </w:r>
      <w:r w:rsidRPr="00C4558A">
        <w:rPr>
          <w:b/>
          <w:sz w:val="32"/>
          <w:szCs w:val="32"/>
        </w:rPr>
        <w:t xml:space="preserve"> FROM THE BSAOC!!</w:t>
      </w:r>
    </w:p>
    <w:p w14:paraId="77B5AC1F" w14:textId="4ACC395A" w:rsidR="00C4558A" w:rsidRPr="00C4558A" w:rsidRDefault="00C4558A" w:rsidP="00342E50">
      <w:pPr>
        <w:jc w:val="center"/>
        <w:rPr>
          <w:b/>
          <w:sz w:val="32"/>
          <w:szCs w:val="32"/>
        </w:rPr>
      </w:pPr>
      <w:r w:rsidRPr="00C4558A">
        <w:rPr>
          <w:b/>
          <w:sz w:val="32"/>
          <w:szCs w:val="32"/>
        </w:rPr>
        <w:t>Fees: Tent with a bike is £10 p/n. Tent with a Car £15 p/n.</w:t>
      </w:r>
      <w:r>
        <w:rPr>
          <w:b/>
          <w:sz w:val="32"/>
          <w:szCs w:val="32"/>
        </w:rPr>
        <w:t xml:space="preserve"> </w:t>
      </w:r>
      <w:r w:rsidRPr="00C4558A">
        <w:rPr>
          <w:b/>
          <w:sz w:val="32"/>
          <w:szCs w:val="32"/>
          <w:u w:val="single"/>
        </w:rPr>
        <w:t>No</w:t>
      </w:r>
      <w:r>
        <w:rPr>
          <w:b/>
          <w:sz w:val="32"/>
          <w:szCs w:val="32"/>
        </w:rPr>
        <w:t xml:space="preserve"> Hookups available for Tents.. </w:t>
      </w:r>
      <w:r w:rsidRPr="00C4558A">
        <w:rPr>
          <w:b/>
          <w:sz w:val="32"/>
          <w:szCs w:val="32"/>
        </w:rPr>
        <w:t xml:space="preserve"> Motorhome</w:t>
      </w:r>
      <w:r>
        <w:rPr>
          <w:b/>
          <w:sz w:val="32"/>
          <w:szCs w:val="32"/>
        </w:rPr>
        <w:t>s</w:t>
      </w:r>
      <w:r w:rsidRPr="00C4558A">
        <w:rPr>
          <w:b/>
          <w:sz w:val="32"/>
          <w:szCs w:val="32"/>
        </w:rPr>
        <w:t xml:space="preserve"> or Caravan</w:t>
      </w:r>
      <w:r>
        <w:rPr>
          <w:b/>
          <w:sz w:val="32"/>
          <w:szCs w:val="32"/>
        </w:rPr>
        <w:t>s</w:t>
      </w:r>
      <w:r w:rsidRPr="00C4558A">
        <w:rPr>
          <w:b/>
          <w:sz w:val="32"/>
          <w:szCs w:val="32"/>
        </w:rPr>
        <w:t xml:space="preserve"> £20 p/n </w:t>
      </w:r>
      <w:r>
        <w:rPr>
          <w:b/>
          <w:sz w:val="32"/>
          <w:szCs w:val="32"/>
        </w:rPr>
        <w:t xml:space="preserve">with </w:t>
      </w:r>
      <w:r w:rsidRPr="00C4558A">
        <w:rPr>
          <w:b/>
          <w:sz w:val="32"/>
          <w:szCs w:val="32"/>
        </w:rPr>
        <w:t xml:space="preserve">Hookup extra by tokens </w:t>
      </w:r>
      <w:r>
        <w:rPr>
          <w:b/>
          <w:sz w:val="32"/>
          <w:szCs w:val="32"/>
        </w:rPr>
        <w:t>purchased</w:t>
      </w:r>
      <w:r w:rsidRPr="00C4558A">
        <w:rPr>
          <w:b/>
          <w:sz w:val="32"/>
          <w:szCs w:val="32"/>
        </w:rPr>
        <w:t xml:space="preserve"> f</w:t>
      </w:r>
      <w:r>
        <w:rPr>
          <w:b/>
          <w:sz w:val="32"/>
          <w:szCs w:val="32"/>
        </w:rPr>
        <w:t>ro</w:t>
      </w:r>
      <w:r w:rsidRPr="00C4558A">
        <w:rPr>
          <w:b/>
          <w:sz w:val="32"/>
          <w:szCs w:val="32"/>
        </w:rPr>
        <w:t>m the Café</w:t>
      </w:r>
      <w:r>
        <w:rPr>
          <w:b/>
          <w:sz w:val="32"/>
          <w:szCs w:val="32"/>
        </w:rPr>
        <w:t xml:space="preserve">. </w:t>
      </w:r>
    </w:p>
    <w:p w14:paraId="47B6BA42" w14:textId="62508E1C" w:rsidR="006502A9" w:rsidRPr="00C4558A" w:rsidRDefault="00C4558A" w:rsidP="00342E5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</w:t>
      </w:r>
      <w:r w:rsidR="006502A9" w:rsidRPr="00C4558A">
        <w:rPr>
          <w:b/>
          <w:sz w:val="32"/>
          <w:szCs w:val="32"/>
        </w:rPr>
        <w:t xml:space="preserve">here is a </w:t>
      </w:r>
      <w:r w:rsidRPr="00C4558A">
        <w:rPr>
          <w:b/>
          <w:sz w:val="32"/>
          <w:szCs w:val="32"/>
        </w:rPr>
        <w:t>24-hour</w:t>
      </w:r>
      <w:r w:rsidR="002730E1" w:rsidRPr="00C4558A">
        <w:rPr>
          <w:b/>
          <w:sz w:val="32"/>
          <w:szCs w:val="32"/>
        </w:rPr>
        <w:t xml:space="preserve"> </w:t>
      </w:r>
      <w:r w:rsidR="006502A9" w:rsidRPr="00C4558A">
        <w:rPr>
          <w:b/>
          <w:sz w:val="32"/>
          <w:szCs w:val="32"/>
        </w:rPr>
        <w:t>toilet block with showers</w:t>
      </w:r>
      <w:r>
        <w:rPr>
          <w:b/>
          <w:sz w:val="32"/>
          <w:szCs w:val="32"/>
        </w:rPr>
        <w:t xml:space="preserve"> (Token operated)</w:t>
      </w:r>
      <w:r w:rsidR="006502A9" w:rsidRPr="00C4558A">
        <w:rPr>
          <w:b/>
          <w:sz w:val="32"/>
          <w:szCs w:val="32"/>
        </w:rPr>
        <w:t xml:space="preserve"> and remember there will be lots of bikes to see in the car park</w:t>
      </w:r>
      <w:r w:rsidR="00C33A9D">
        <w:rPr>
          <w:b/>
          <w:sz w:val="32"/>
          <w:szCs w:val="32"/>
        </w:rPr>
        <w:t xml:space="preserve"> plus there is also Speedstyle, the onsite Bike </w:t>
      </w:r>
      <w:r w:rsidR="00B72211">
        <w:rPr>
          <w:b/>
          <w:sz w:val="32"/>
          <w:szCs w:val="32"/>
        </w:rPr>
        <w:t>clothes and accessory</w:t>
      </w:r>
      <w:r w:rsidR="00C33A9D">
        <w:rPr>
          <w:b/>
          <w:sz w:val="32"/>
          <w:szCs w:val="32"/>
        </w:rPr>
        <w:t xml:space="preserve"> Shop.</w:t>
      </w:r>
    </w:p>
    <w:p w14:paraId="5FF84CEE" w14:textId="2EB05C32" w:rsidR="005D0BC5" w:rsidRPr="00C4558A" w:rsidRDefault="004B2F12" w:rsidP="004B2F12">
      <w:pPr>
        <w:jc w:val="center"/>
        <w:rPr>
          <w:b/>
          <w:sz w:val="32"/>
          <w:szCs w:val="32"/>
        </w:rPr>
      </w:pPr>
      <w:r w:rsidRPr="00C4558A">
        <w:rPr>
          <w:b/>
          <w:sz w:val="32"/>
          <w:szCs w:val="32"/>
        </w:rPr>
        <w:t xml:space="preserve">Friday </w:t>
      </w:r>
      <w:r w:rsidR="00820292" w:rsidRPr="00C4558A">
        <w:rPr>
          <w:b/>
          <w:sz w:val="32"/>
          <w:szCs w:val="32"/>
        </w:rPr>
        <w:t>- We</w:t>
      </w:r>
      <w:r w:rsidR="005D0BC5" w:rsidRPr="00C4558A">
        <w:rPr>
          <w:b/>
          <w:sz w:val="32"/>
          <w:szCs w:val="32"/>
        </w:rPr>
        <w:t xml:space="preserve"> </w:t>
      </w:r>
      <w:r w:rsidR="00820292" w:rsidRPr="00C4558A">
        <w:rPr>
          <w:b/>
          <w:sz w:val="32"/>
          <w:szCs w:val="32"/>
        </w:rPr>
        <w:t>will welcome</w:t>
      </w:r>
      <w:r w:rsidR="005D0BC5" w:rsidRPr="00C4558A">
        <w:rPr>
          <w:b/>
          <w:sz w:val="32"/>
          <w:szCs w:val="32"/>
        </w:rPr>
        <w:t xml:space="preserve"> you on arrival. </w:t>
      </w:r>
      <w:r w:rsidR="00186532" w:rsidRPr="00C4558A">
        <w:rPr>
          <w:b/>
          <w:sz w:val="32"/>
          <w:szCs w:val="32"/>
        </w:rPr>
        <w:t>Evening meals</w:t>
      </w:r>
      <w:r w:rsidR="006502A9" w:rsidRPr="00C4558A">
        <w:rPr>
          <w:b/>
          <w:sz w:val="32"/>
          <w:szCs w:val="32"/>
        </w:rPr>
        <w:t xml:space="preserve"> from the Café</w:t>
      </w:r>
      <w:r w:rsidR="00A2459E" w:rsidRPr="00C4558A">
        <w:rPr>
          <w:b/>
          <w:sz w:val="32"/>
          <w:szCs w:val="32"/>
        </w:rPr>
        <w:t xml:space="preserve"> and Beer</w:t>
      </w:r>
      <w:r w:rsidR="00186532" w:rsidRPr="00C4558A">
        <w:rPr>
          <w:b/>
          <w:sz w:val="32"/>
          <w:szCs w:val="32"/>
        </w:rPr>
        <w:t xml:space="preserve"> available from the</w:t>
      </w:r>
      <w:r w:rsidR="006502A9" w:rsidRPr="00C4558A">
        <w:rPr>
          <w:b/>
          <w:sz w:val="32"/>
          <w:szCs w:val="32"/>
        </w:rPr>
        <w:t xml:space="preserve"> onsite</w:t>
      </w:r>
      <w:r w:rsidR="00186532" w:rsidRPr="00C4558A">
        <w:rPr>
          <w:b/>
          <w:sz w:val="32"/>
          <w:szCs w:val="32"/>
        </w:rPr>
        <w:t xml:space="preserve"> </w:t>
      </w:r>
      <w:r w:rsidR="00A2459E" w:rsidRPr="00C4558A">
        <w:rPr>
          <w:b/>
          <w:sz w:val="32"/>
          <w:szCs w:val="32"/>
        </w:rPr>
        <w:t>licenced Bar</w:t>
      </w:r>
      <w:r w:rsidR="00820292" w:rsidRPr="00C4558A">
        <w:rPr>
          <w:b/>
          <w:sz w:val="32"/>
          <w:szCs w:val="32"/>
        </w:rPr>
        <w:t>...</w:t>
      </w:r>
    </w:p>
    <w:p w14:paraId="53AC2E63" w14:textId="7CAAAF5D" w:rsidR="005D0BC5" w:rsidRPr="00C4558A" w:rsidRDefault="004B2F12" w:rsidP="004B2F12">
      <w:pPr>
        <w:jc w:val="center"/>
        <w:rPr>
          <w:b/>
          <w:sz w:val="32"/>
          <w:szCs w:val="32"/>
        </w:rPr>
      </w:pPr>
      <w:r w:rsidRPr="00C4558A">
        <w:rPr>
          <w:b/>
          <w:sz w:val="32"/>
          <w:szCs w:val="32"/>
        </w:rPr>
        <w:t xml:space="preserve">Saturday </w:t>
      </w:r>
      <w:r w:rsidR="006502A9" w:rsidRPr="00C4558A">
        <w:rPr>
          <w:b/>
          <w:sz w:val="32"/>
          <w:szCs w:val="32"/>
        </w:rPr>
        <w:t>–</w:t>
      </w:r>
      <w:r w:rsidR="00820292" w:rsidRPr="00C4558A">
        <w:rPr>
          <w:b/>
          <w:sz w:val="32"/>
          <w:szCs w:val="32"/>
        </w:rPr>
        <w:t xml:space="preserve"> </w:t>
      </w:r>
      <w:r w:rsidR="006502A9" w:rsidRPr="00C4558A">
        <w:rPr>
          <w:b/>
          <w:sz w:val="32"/>
          <w:szCs w:val="32"/>
        </w:rPr>
        <w:t>Breakfast from the Café, then a</w:t>
      </w:r>
      <w:r w:rsidR="005D0BC5" w:rsidRPr="00C4558A">
        <w:rPr>
          <w:b/>
          <w:sz w:val="32"/>
          <w:szCs w:val="32"/>
        </w:rPr>
        <w:t xml:space="preserve"> run out through the rolling Yorkshire countryside</w:t>
      </w:r>
      <w:r w:rsidR="00DA6996" w:rsidRPr="00C4558A">
        <w:rPr>
          <w:b/>
          <w:sz w:val="32"/>
          <w:szCs w:val="32"/>
        </w:rPr>
        <w:t xml:space="preserve"> to a place of interest</w:t>
      </w:r>
      <w:r w:rsidR="005D0BC5" w:rsidRPr="00C4558A">
        <w:rPr>
          <w:b/>
          <w:sz w:val="32"/>
          <w:szCs w:val="32"/>
        </w:rPr>
        <w:t>...</w:t>
      </w:r>
    </w:p>
    <w:p w14:paraId="0F7C6356" w14:textId="6F98B65D" w:rsidR="00CE3AD8" w:rsidRPr="00C4558A" w:rsidRDefault="005A3EBE" w:rsidP="004B2F12">
      <w:pPr>
        <w:jc w:val="center"/>
        <w:rPr>
          <w:b/>
          <w:sz w:val="32"/>
          <w:szCs w:val="32"/>
        </w:rPr>
      </w:pPr>
      <w:r w:rsidRPr="00C4558A">
        <w:rPr>
          <w:b/>
          <w:sz w:val="32"/>
          <w:szCs w:val="32"/>
        </w:rPr>
        <w:t>Saturday E</w:t>
      </w:r>
      <w:r w:rsidR="00930397" w:rsidRPr="00C4558A">
        <w:rPr>
          <w:b/>
          <w:sz w:val="32"/>
          <w:szCs w:val="32"/>
        </w:rPr>
        <w:t xml:space="preserve">vening </w:t>
      </w:r>
      <w:r w:rsidR="005D0BC5" w:rsidRPr="00C4558A">
        <w:rPr>
          <w:b/>
          <w:sz w:val="32"/>
          <w:szCs w:val="32"/>
        </w:rPr>
        <w:t>–</w:t>
      </w:r>
      <w:r w:rsidR="00930397" w:rsidRPr="00C4558A">
        <w:rPr>
          <w:b/>
          <w:sz w:val="32"/>
          <w:szCs w:val="32"/>
        </w:rPr>
        <w:t xml:space="preserve"> </w:t>
      </w:r>
      <w:r w:rsidR="00DE5F5E" w:rsidRPr="00C4558A">
        <w:rPr>
          <w:b/>
          <w:sz w:val="32"/>
          <w:szCs w:val="32"/>
        </w:rPr>
        <w:t xml:space="preserve">Catering as </w:t>
      </w:r>
      <w:r w:rsidR="005D0BC5" w:rsidRPr="00C4558A">
        <w:rPr>
          <w:b/>
          <w:sz w:val="32"/>
          <w:szCs w:val="32"/>
        </w:rPr>
        <w:t>F</w:t>
      </w:r>
      <w:r w:rsidR="00DE5F5E" w:rsidRPr="00C4558A">
        <w:rPr>
          <w:b/>
          <w:sz w:val="32"/>
          <w:szCs w:val="32"/>
        </w:rPr>
        <w:t>riday</w:t>
      </w:r>
      <w:r w:rsidR="00C4558A">
        <w:rPr>
          <w:b/>
          <w:sz w:val="32"/>
          <w:szCs w:val="32"/>
        </w:rPr>
        <w:t xml:space="preserve"> along with breakfast available on Sunday morning if you feel up to </w:t>
      </w:r>
      <w:proofErr w:type="gramStart"/>
      <w:r w:rsidR="00C4558A">
        <w:rPr>
          <w:b/>
          <w:sz w:val="32"/>
          <w:szCs w:val="32"/>
        </w:rPr>
        <w:t>it!!</w:t>
      </w:r>
      <w:r w:rsidR="006C4E52" w:rsidRPr="00C4558A">
        <w:rPr>
          <w:b/>
          <w:sz w:val="32"/>
          <w:szCs w:val="32"/>
        </w:rPr>
        <w:t>.</w:t>
      </w:r>
      <w:proofErr w:type="gramEnd"/>
      <w:r w:rsidR="00930397" w:rsidRPr="00C4558A">
        <w:rPr>
          <w:b/>
          <w:sz w:val="32"/>
          <w:szCs w:val="32"/>
        </w:rPr>
        <w:t xml:space="preserve"> </w:t>
      </w:r>
    </w:p>
    <w:p w14:paraId="7717D1EE" w14:textId="3258A371" w:rsidR="00EA5CBB" w:rsidRPr="00C4558A" w:rsidRDefault="00EA5CBB" w:rsidP="004B2F12">
      <w:pPr>
        <w:jc w:val="center"/>
        <w:rPr>
          <w:b/>
          <w:sz w:val="32"/>
          <w:szCs w:val="32"/>
        </w:rPr>
      </w:pPr>
      <w:r w:rsidRPr="00C4558A">
        <w:rPr>
          <w:b/>
          <w:sz w:val="32"/>
          <w:szCs w:val="32"/>
        </w:rPr>
        <w:t>We look forward to welcoming friends old and new!!!!</w:t>
      </w:r>
    </w:p>
    <w:p w14:paraId="67DD8AB3" w14:textId="77777777" w:rsidR="00EA5CBB" w:rsidRDefault="00EA5CBB" w:rsidP="004B2F12">
      <w:pPr>
        <w:jc w:val="center"/>
        <w:rPr>
          <w:b/>
          <w:sz w:val="40"/>
          <w:szCs w:val="40"/>
        </w:rPr>
      </w:pPr>
    </w:p>
    <w:sectPr w:rsidR="00EA5CBB" w:rsidSect="00BE0A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8BB92" w14:textId="77777777" w:rsidR="00BE0A44" w:rsidRDefault="00BE0A44" w:rsidP="00DE5F5E">
      <w:pPr>
        <w:spacing w:after="0" w:line="240" w:lineRule="auto"/>
      </w:pPr>
      <w:r>
        <w:separator/>
      </w:r>
    </w:p>
  </w:endnote>
  <w:endnote w:type="continuationSeparator" w:id="0">
    <w:p w14:paraId="62C69A70" w14:textId="77777777" w:rsidR="00BE0A44" w:rsidRDefault="00BE0A44" w:rsidP="00DE5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uhaus 93">
    <w:altName w:val="Gabriola"/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6ABC82" w14:textId="77777777" w:rsidR="00BE0A44" w:rsidRDefault="00BE0A44" w:rsidP="00DE5F5E">
      <w:pPr>
        <w:spacing w:after="0" w:line="240" w:lineRule="auto"/>
      </w:pPr>
      <w:r>
        <w:separator/>
      </w:r>
    </w:p>
  </w:footnote>
  <w:footnote w:type="continuationSeparator" w:id="0">
    <w:p w14:paraId="7B128AE6" w14:textId="77777777" w:rsidR="00BE0A44" w:rsidRDefault="00BE0A44" w:rsidP="00DE5F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0BC5"/>
    <w:rsid w:val="00053498"/>
    <w:rsid w:val="000A610C"/>
    <w:rsid w:val="000B1D37"/>
    <w:rsid w:val="000E4F1A"/>
    <w:rsid w:val="0015619C"/>
    <w:rsid w:val="00186532"/>
    <w:rsid w:val="001C08E8"/>
    <w:rsid w:val="00217A24"/>
    <w:rsid w:val="00224A47"/>
    <w:rsid w:val="00247E23"/>
    <w:rsid w:val="002730E1"/>
    <w:rsid w:val="002F3C15"/>
    <w:rsid w:val="00342E50"/>
    <w:rsid w:val="00373B6D"/>
    <w:rsid w:val="003A42CF"/>
    <w:rsid w:val="004144CC"/>
    <w:rsid w:val="00437E20"/>
    <w:rsid w:val="00463202"/>
    <w:rsid w:val="004B2F12"/>
    <w:rsid w:val="0054266A"/>
    <w:rsid w:val="005A3EBE"/>
    <w:rsid w:val="005D0BC5"/>
    <w:rsid w:val="005F4216"/>
    <w:rsid w:val="0062300D"/>
    <w:rsid w:val="006502A9"/>
    <w:rsid w:val="00664F50"/>
    <w:rsid w:val="00672489"/>
    <w:rsid w:val="00673524"/>
    <w:rsid w:val="006C4E52"/>
    <w:rsid w:val="006E3E28"/>
    <w:rsid w:val="00731E3D"/>
    <w:rsid w:val="00820292"/>
    <w:rsid w:val="008C0A1C"/>
    <w:rsid w:val="008E7A2C"/>
    <w:rsid w:val="00930397"/>
    <w:rsid w:val="00973AC3"/>
    <w:rsid w:val="00977C11"/>
    <w:rsid w:val="009C1E38"/>
    <w:rsid w:val="00A2459E"/>
    <w:rsid w:val="00A527E0"/>
    <w:rsid w:val="00A93645"/>
    <w:rsid w:val="00AF3846"/>
    <w:rsid w:val="00B26C88"/>
    <w:rsid w:val="00B72211"/>
    <w:rsid w:val="00BB27C6"/>
    <w:rsid w:val="00BB4540"/>
    <w:rsid w:val="00BE0A44"/>
    <w:rsid w:val="00C16E3C"/>
    <w:rsid w:val="00C33A9D"/>
    <w:rsid w:val="00C4558A"/>
    <w:rsid w:val="00CB08B8"/>
    <w:rsid w:val="00CD109B"/>
    <w:rsid w:val="00CE3AD8"/>
    <w:rsid w:val="00D07896"/>
    <w:rsid w:val="00D45AB8"/>
    <w:rsid w:val="00D653FA"/>
    <w:rsid w:val="00D90BE8"/>
    <w:rsid w:val="00DA6996"/>
    <w:rsid w:val="00DA737C"/>
    <w:rsid w:val="00DD2EB3"/>
    <w:rsid w:val="00DE5F5E"/>
    <w:rsid w:val="00E12DF2"/>
    <w:rsid w:val="00E16513"/>
    <w:rsid w:val="00E17D86"/>
    <w:rsid w:val="00E9291B"/>
    <w:rsid w:val="00EA5CBB"/>
    <w:rsid w:val="00ED184C"/>
    <w:rsid w:val="00EE1D72"/>
    <w:rsid w:val="00EF008A"/>
    <w:rsid w:val="00F01F95"/>
    <w:rsid w:val="00F75C0E"/>
    <w:rsid w:val="00FD5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."/>
  <w:listSeparator w:val=","/>
  <w14:docId w14:val="29D08860"/>
  <w15:docId w15:val="{1E2A42CB-B1EC-47C7-B9FE-53145FE49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7896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2E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42E5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DE5F5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semiHidden/>
    <w:rsid w:val="00DE5F5E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DE5F5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semiHidden/>
    <w:rsid w:val="00DE5F5E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8E7A2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Hyperlink">
    <w:name w:val="Hyperlink"/>
    <w:uiPriority w:val="99"/>
    <w:unhideWhenUsed/>
    <w:rsid w:val="00A2459E"/>
    <w:rPr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A245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19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squires-cafe.co.uk/camping/booking-online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an\Local%20Settings\Temporary%20Internet%20Files\Content.Outlook\LLCZI477\Summer%20camp%20ad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Summer camp add</Template>
  <TotalTime>311</TotalTime>
  <Pages>2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 Clifton</dc:creator>
  <cp:lastModifiedBy>Ian Clifton</cp:lastModifiedBy>
  <cp:revision>6</cp:revision>
  <cp:lastPrinted>2009-04-15T10:03:00Z</cp:lastPrinted>
  <dcterms:created xsi:type="dcterms:W3CDTF">2024-03-01T11:22:00Z</dcterms:created>
  <dcterms:modified xsi:type="dcterms:W3CDTF">2024-03-01T18:18:00Z</dcterms:modified>
</cp:coreProperties>
</file>