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DF15" w14:textId="015944BC" w:rsidR="00664F50" w:rsidRDefault="00000000" w:rsidP="00664F5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 w14:anchorId="58AE84C9"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5" type="#_x0000_t187" style="position:absolute;left:0;text-align:left;margin-left:460.5pt;margin-top:69pt;width:1in;height:95.25pt;z-index:2" fillcolor="#c0504d" strokecolor="#f2f2f2" strokeweight="3pt">
            <v:shadow on="t" type="perspective" color="#622423" opacity=".5" offset="1pt" offset2="-1pt"/>
          </v:shape>
        </w:pict>
      </w:r>
      <w:r>
        <w:rPr>
          <w:b/>
          <w:noProof/>
          <w:sz w:val="40"/>
          <w:szCs w:val="40"/>
        </w:rPr>
        <w:pict w14:anchorId="6C4E17E0">
          <v:shape id="_x0000_s1034" type="#_x0000_t187" style="position:absolute;left:0;text-align:left;margin-left:27.75pt;margin-top:-12pt;width:1in;height:92.25pt;z-index:1" fillcolor="#c0504d" strokecolor="#f2f2f2" strokeweight="3pt">
            <v:shadow on="t" type="perspective" color="#622423" opacity=".5" offset="1pt" offset2="-1pt"/>
          </v:shape>
        </w:pict>
      </w:r>
      <w:r w:rsidR="00373B6D">
        <w:rPr>
          <w:b/>
          <w:sz w:val="40"/>
          <w:szCs w:val="40"/>
        </w:rPr>
        <w:pict w14:anchorId="008F2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57.5pt">
            <v:imagedata r:id="rId6" o:title="BRAND-THUMBNAILArtboard-8"/>
          </v:shape>
        </w:pict>
      </w:r>
    </w:p>
    <w:p w14:paraId="5EC23EF1" w14:textId="3C5006D0" w:rsidR="00342E50" w:rsidRPr="005D0BC5" w:rsidRDefault="005D0BC5" w:rsidP="00E12DF2">
      <w:pPr>
        <w:jc w:val="center"/>
        <w:rPr>
          <w:b/>
          <w:sz w:val="40"/>
          <w:szCs w:val="40"/>
        </w:rPr>
      </w:pPr>
      <w:r w:rsidRPr="005D0BC5">
        <w:rPr>
          <w:b/>
          <w:sz w:val="40"/>
          <w:szCs w:val="40"/>
        </w:rPr>
        <w:t>Don’t for</w:t>
      </w:r>
      <w:r>
        <w:rPr>
          <w:b/>
          <w:sz w:val="40"/>
          <w:szCs w:val="40"/>
        </w:rPr>
        <w:t>get to put the date in your diaries for............</w:t>
      </w:r>
    </w:p>
    <w:p w14:paraId="5CF57CCA" w14:textId="77777777" w:rsidR="005D0BC5" w:rsidRPr="00DE5F5E" w:rsidRDefault="005D0BC5" w:rsidP="00930397">
      <w:pPr>
        <w:jc w:val="center"/>
        <w:rPr>
          <w:rFonts w:ascii="Bauhaus 93" w:hAnsi="Bauhaus 93"/>
          <w:b/>
          <w:color w:val="FF0000"/>
          <w:sz w:val="56"/>
          <w:szCs w:val="56"/>
        </w:rPr>
      </w:pPr>
      <w:r w:rsidRPr="00DE5F5E">
        <w:rPr>
          <w:rFonts w:ascii="Bauhaus 93" w:hAnsi="Bauhaus 93"/>
          <w:b/>
          <w:color w:val="FF0000"/>
          <w:sz w:val="56"/>
          <w:szCs w:val="56"/>
        </w:rPr>
        <w:t>West Yorkshire Branch Camping Weekend</w:t>
      </w:r>
    </w:p>
    <w:p w14:paraId="41F790AE" w14:textId="5C08677B" w:rsidR="00AF3846" w:rsidRDefault="00AF3846" w:rsidP="00342E50">
      <w:pPr>
        <w:jc w:val="center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 xml:space="preserve">At the </w:t>
      </w:r>
      <w:r w:rsidRPr="00AF3846">
        <w:rPr>
          <w:b/>
          <w:bCs/>
          <w:sz w:val="40"/>
          <w:szCs w:val="40"/>
        </w:rPr>
        <w:t>'Linton Lock Inn', Linton on Ouse, York YO30 2AZ.</w:t>
      </w:r>
      <w:r>
        <w:rPr>
          <w:b/>
          <w:bCs/>
        </w:rPr>
        <w:t> </w:t>
      </w:r>
    </w:p>
    <w:p w14:paraId="1F8F8544" w14:textId="40A62C20" w:rsidR="00342E50" w:rsidRPr="00731E3D" w:rsidRDefault="00AF3846" w:rsidP="00342E50">
      <w:pPr>
        <w:jc w:val="center"/>
        <w:rPr>
          <w:b/>
          <w:sz w:val="40"/>
          <w:szCs w:val="40"/>
        </w:rPr>
      </w:pPr>
      <w:r w:rsidRPr="00AF3846">
        <w:rPr>
          <w:b/>
          <w:sz w:val="40"/>
          <w:szCs w:val="40"/>
        </w:rPr>
        <w:t xml:space="preserve">  </w:t>
      </w:r>
      <w:r>
        <w:rPr>
          <w:b/>
          <w:sz w:val="40"/>
          <w:szCs w:val="40"/>
        </w:rPr>
        <w:t>30</w:t>
      </w:r>
      <w:r w:rsidR="009C1E38">
        <w:rPr>
          <w:b/>
          <w:sz w:val="40"/>
          <w:szCs w:val="40"/>
        </w:rPr>
        <w:t>th</w:t>
      </w:r>
      <w:r w:rsidR="00E12DF2" w:rsidRPr="00731E3D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June </w:t>
      </w:r>
      <w:r w:rsidR="00E12DF2" w:rsidRPr="00731E3D">
        <w:rPr>
          <w:b/>
          <w:sz w:val="40"/>
          <w:szCs w:val="40"/>
        </w:rPr>
        <w:t xml:space="preserve">– </w:t>
      </w:r>
      <w:r>
        <w:rPr>
          <w:b/>
          <w:sz w:val="40"/>
          <w:szCs w:val="40"/>
        </w:rPr>
        <w:t>2nd</w:t>
      </w:r>
      <w:r w:rsidR="00E12DF2" w:rsidRPr="00731E3D">
        <w:rPr>
          <w:b/>
          <w:sz w:val="40"/>
          <w:szCs w:val="40"/>
        </w:rPr>
        <w:t xml:space="preserve"> </w:t>
      </w:r>
      <w:r w:rsidR="005D0BC5">
        <w:rPr>
          <w:b/>
          <w:sz w:val="40"/>
          <w:szCs w:val="40"/>
        </w:rPr>
        <w:t>Ju</w:t>
      </w:r>
      <w:r>
        <w:rPr>
          <w:b/>
          <w:sz w:val="40"/>
          <w:szCs w:val="40"/>
        </w:rPr>
        <w:t>ly</w:t>
      </w:r>
      <w:r w:rsidR="00E12DF2" w:rsidRPr="00731E3D">
        <w:rPr>
          <w:b/>
          <w:sz w:val="40"/>
          <w:szCs w:val="40"/>
        </w:rPr>
        <w:t xml:space="preserve"> 20</w:t>
      </w:r>
      <w:r w:rsidR="00820292">
        <w:rPr>
          <w:b/>
          <w:sz w:val="40"/>
          <w:szCs w:val="40"/>
        </w:rPr>
        <w:t>2</w:t>
      </w:r>
      <w:r>
        <w:rPr>
          <w:b/>
          <w:sz w:val="40"/>
          <w:szCs w:val="40"/>
        </w:rPr>
        <w:t>3</w:t>
      </w:r>
      <w:r w:rsidR="00CE3AD8" w:rsidRPr="00731E3D">
        <w:rPr>
          <w:b/>
          <w:sz w:val="40"/>
          <w:szCs w:val="40"/>
        </w:rPr>
        <w:t xml:space="preserve"> </w:t>
      </w:r>
    </w:p>
    <w:p w14:paraId="5FF84CEE" w14:textId="6AC345AA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Friday </w:t>
      </w:r>
      <w:r w:rsidR="00820292">
        <w:rPr>
          <w:b/>
          <w:sz w:val="40"/>
          <w:szCs w:val="40"/>
        </w:rPr>
        <w:t>- We</w:t>
      </w:r>
      <w:r w:rsidR="005D0BC5">
        <w:rPr>
          <w:b/>
          <w:sz w:val="40"/>
          <w:szCs w:val="40"/>
        </w:rPr>
        <w:t xml:space="preserve"> </w:t>
      </w:r>
      <w:r w:rsidR="00820292">
        <w:rPr>
          <w:b/>
          <w:sz w:val="40"/>
          <w:szCs w:val="40"/>
        </w:rPr>
        <w:t>will welcome</w:t>
      </w:r>
      <w:r w:rsidR="005D0BC5">
        <w:rPr>
          <w:b/>
          <w:sz w:val="40"/>
          <w:szCs w:val="40"/>
        </w:rPr>
        <w:t xml:space="preserve"> you on arrival. </w:t>
      </w:r>
      <w:r w:rsidR="00186532">
        <w:rPr>
          <w:b/>
          <w:sz w:val="40"/>
          <w:szCs w:val="40"/>
        </w:rPr>
        <w:t xml:space="preserve">Evening meals available from the </w:t>
      </w:r>
      <w:r w:rsidR="00820292">
        <w:rPr>
          <w:b/>
          <w:sz w:val="40"/>
          <w:szCs w:val="40"/>
        </w:rPr>
        <w:t>Pub...</w:t>
      </w:r>
    </w:p>
    <w:p w14:paraId="53AC2E63" w14:textId="22619F36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Saturday </w:t>
      </w:r>
      <w:r w:rsidR="00820292">
        <w:rPr>
          <w:b/>
          <w:sz w:val="40"/>
          <w:szCs w:val="40"/>
        </w:rPr>
        <w:t>- A</w:t>
      </w:r>
      <w:r w:rsidR="005D0BC5">
        <w:rPr>
          <w:b/>
          <w:sz w:val="40"/>
          <w:szCs w:val="40"/>
        </w:rPr>
        <w:t xml:space="preserve"> run out through the rolling Yorkshire countryside</w:t>
      </w:r>
      <w:r w:rsidR="00DA6996">
        <w:rPr>
          <w:b/>
          <w:sz w:val="40"/>
          <w:szCs w:val="40"/>
        </w:rPr>
        <w:t xml:space="preserve"> to a place of interest</w:t>
      </w:r>
      <w:r w:rsidR="005D0BC5">
        <w:rPr>
          <w:b/>
          <w:sz w:val="40"/>
          <w:szCs w:val="40"/>
        </w:rPr>
        <w:t>...</w:t>
      </w:r>
    </w:p>
    <w:p w14:paraId="0F7C6356" w14:textId="6E2411C0" w:rsidR="00CE3AD8" w:rsidRDefault="005A3EBE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Saturday E</w:t>
      </w:r>
      <w:r w:rsidR="00930397">
        <w:rPr>
          <w:b/>
          <w:sz w:val="40"/>
          <w:szCs w:val="40"/>
        </w:rPr>
        <w:t xml:space="preserve">vening </w:t>
      </w:r>
      <w:r w:rsidR="005D0BC5">
        <w:rPr>
          <w:b/>
          <w:sz w:val="40"/>
          <w:szCs w:val="40"/>
        </w:rPr>
        <w:t>–</w:t>
      </w:r>
      <w:r w:rsidR="00930397">
        <w:rPr>
          <w:b/>
          <w:sz w:val="40"/>
          <w:szCs w:val="40"/>
        </w:rPr>
        <w:t xml:space="preserve"> </w:t>
      </w:r>
      <w:r w:rsidR="00DE5F5E">
        <w:rPr>
          <w:b/>
          <w:sz w:val="40"/>
          <w:szCs w:val="40"/>
        </w:rPr>
        <w:t xml:space="preserve">Catering as </w:t>
      </w:r>
      <w:r w:rsidR="005D0BC5">
        <w:rPr>
          <w:b/>
          <w:sz w:val="40"/>
          <w:szCs w:val="40"/>
        </w:rPr>
        <w:t>F</w:t>
      </w:r>
      <w:r w:rsidR="00DE5F5E">
        <w:rPr>
          <w:b/>
          <w:sz w:val="40"/>
          <w:szCs w:val="40"/>
        </w:rPr>
        <w:t>riday</w:t>
      </w:r>
      <w:r w:rsidR="006C4E52">
        <w:rPr>
          <w:b/>
          <w:sz w:val="40"/>
          <w:szCs w:val="40"/>
        </w:rPr>
        <w:t>.</w:t>
      </w:r>
      <w:r w:rsidR="00930397">
        <w:rPr>
          <w:b/>
          <w:sz w:val="40"/>
          <w:szCs w:val="40"/>
        </w:rPr>
        <w:t xml:space="preserve"> </w:t>
      </w:r>
    </w:p>
    <w:p w14:paraId="7294DB24" w14:textId="77777777" w:rsidR="008E7A2C" w:rsidRDefault="00217A24" w:rsidP="008E7A2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Our lovely </w:t>
      </w:r>
      <w:r w:rsidR="00AF3846">
        <w:rPr>
          <w:b/>
          <w:sz w:val="40"/>
          <w:szCs w:val="40"/>
        </w:rPr>
        <w:t xml:space="preserve">Anita will rustle up </w:t>
      </w:r>
      <w:r w:rsidR="005D0BC5">
        <w:rPr>
          <w:b/>
          <w:sz w:val="40"/>
          <w:szCs w:val="40"/>
        </w:rPr>
        <w:t xml:space="preserve">Breakfast </w:t>
      </w:r>
      <w:r w:rsidR="00AF3846">
        <w:rPr>
          <w:b/>
          <w:sz w:val="40"/>
          <w:szCs w:val="40"/>
        </w:rPr>
        <w:t>butties</w:t>
      </w:r>
      <w:r w:rsidR="00DE5F5E">
        <w:rPr>
          <w:b/>
          <w:sz w:val="40"/>
          <w:szCs w:val="40"/>
        </w:rPr>
        <w:t xml:space="preserve"> </w:t>
      </w:r>
      <w:r w:rsidR="005D0BC5">
        <w:rPr>
          <w:b/>
          <w:sz w:val="40"/>
          <w:szCs w:val="40"/>
        </w:rPr>
        <w:t>on Saturday and Sunday</w:t>
      </w:r>
      <w:r w:rsidR="00AF3846">
        <w:rPr>
          <w:b/>
          <w:sz w:val="40"/>
          <w:szCs w:val="40"/>
        </w:rPr>
        <w:t xml:space="preserve"> for a reasonable cost</w:t>
      </w:r>
      <w:r w:rsidR="006C4E52">
        <w:rPr>
          <w:b/>
          <w:sz w:val="40"/>
          <w:szCs w:val="40"/>
        </w:rPr>
        <w:t>.</w:t>
      </w:r>
    </w:p>
    <w:p w14:paraId="0BE53420" w14:textId="654BD86A" w:rsidR="006C4E52" w:rsidRDefault="006C4E52" w:rsidP="008E7A2C">
      <w:pPr>
        <w:jc w:val="center"/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Anyone requiring</w:t>
      </w:r>
      <w:r w:rsidR="008E7A2C">
        <w:rPr>
          <w:rFonts w:cs="Calibri"/>
          <w:b/>
          <w:sz w:val="40"/>
          <w:szCs w:val="40"/>
        </w:rPr>
        <w:t xml:space="preserve"> a</w:t>
      </w:r>
      <w:r>
        <w:rPr>
          <w:rFonts w:cs="Calibri"/>
          <w:b/>
          <w:sz w:val="40"/>
          <w:szCs w:val="40"/>
        </w:rPr>
        <w:t xml:space="preserve"> </w:t>
      </w:r>
      <w:r w:rsidR="00217A24">
        <w:rPr>
          <w:rFonts w:cs="Calibri"/>
          <w:b/>
          <w:sz w:val="40"/>
          <w:szCs w:val="40"/>
        </w:rPr>
        <w:t xml:space="preserve">Motorhome </w:t>
      </w:r>
      <w:r w:rsidR="008E7A2C">
        <w:rPr>
          <w:rFonts w:cs="Calibri"/>
          <w:b/>
          <w:sz w:val="40"/>
          <w:szCs w:val="40"/>
        </w:rPr>
        <w:t xml:space="preserve">pitch with </w:t>
      </w:r>
      <w:r>
        <w:rPr>
          <w:rFonts w:cs="Calibri"/>
          <w:b/>
          <w:sz w:val="40"/>
          <w:szCs w:val="40"/>
        </w:rPr>
        <w:t xml:space="preserve">Electric Hook up please contact </w:t>
      </w:r>
      <w:r w:rsidR="00217A24">
        <w:rPr>
          <w:rFonts w:cs="Calibri"/>
          <w:b/>
          <w:sz w:val="40"/>
          <w:szCs w:val="40"/>
        </w:rPr>
        <w:t xml:space="preserve">Wendy on </w:t>
      </w:r>
      <w:r w:rsidR="00217A24">
        <w:rPr>
          <w:rFonts w:cs="Calibri"/>
          <w:b/>
          <w:bCs/>
        </w:rPr>
        <w:t xml:space="preserve"> </w:t>
      </w:r>
      <w:r w:rsidR="00217A24">
        <w:rPr>
          <w:rFonts w:cs="Calibri"/>
          <w:b/>
          <w:bCs/>
          <w:sz w:val="40"/>
          <w:szCs w:val="40"/>
        </w:rPr>
        <w:t>01347 848844</w:t>
      </w:r>
      <w:r w:rsidR="00217A24">
        <w:rPr>
          <w:rFonts w:cs="Calibri"/>
          <w:b/>
          <w:bCs/>
        </w:rPr>
        <w:t xml:space="preserve"> </w:t>
      </w:r>
      <w:r w:rsidR="008E7A2C">
        <w:rPr>
          <w:rFonts w:cs="Calibri"/>
          <w:b/>
          <w:bCs/>
        </w:rPr>
        <w:t xml:space="preserve"> </w:t>
      </w:r>
      <w:r>
        <w:rPr>
          <w:rFonts w:cs="Calibri"/>
          <w:b/>
          <w:sz w:val="40"/>
          <w:szCs w:val="40"/>
        </w:rPr>
        <w:t>to confirm</w:t>
      </w:r>
      <w:r w:rsidR="00FD5D4E">
        <w:rPr>
          <w:rFonts w:cs="Calibri"/>
          <w:b/>
          <w:sz w:val="40"/>
          <w:szCs w:val="40"/>
        </w:rPr>
        <w:t xml:space="preserve"> ASAP</w:t>
      </w:r>
      <w:r w:rsidR="008E7A2C">
        <w:rPr>
          <w:rFonts w:cs="Calibri"/>
          <w:b/>
          <w:sz w:val="40"/>
          <w:szCs w:val="40"/>
        </w:rPr>
        <w:t xml:space="preserve"> due to limited spaces. Cost will be £2</w:t>
      </w:r>
      <w:r w:rsidR="00373B6D">
        <w:rPr>
          <w:rFonts w:cs="Calibri"/>
          <w:b/>
          <w:sz w:val="40"/>
          <w:szCs w:val="40"/>
        </w:rPr>
        <w:t>5</w:t>
      </w:r>
      <w:r w:rsidR="008E7A2C">
        <w:rPr>
          <w:rFonts w:cs="Calibri"/>
          <w:b/>
          <w:sz w:val="40"/>
          <w:szCs w:val="40"/>
        </w:rPr>
        <w:t xml:space="preserve"> per night.</w:t>
      </w:r>
    </w:p>
    <w:p w14:paraId="0D82FA59" w14:textId="56CA15CA" w:rsidR="00FD5D4E" w:rsidRDefault="00930397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Camping </w:t>
      </w:r>
      <w:r w:rsidR="00ED184C">
        <w:rPr>
          <w:b/>
          <w:sz w:val="40"/>
          <w:szCs w:val="40"/>
        </w:rPr>
        <w:t xml:space="preserve">is </w:t>
      </w:r>
      <w:r w:rsidR="00373B6D">
        <w:rPr>
          <w:b/>
          <w:sz w:val="40"/>
          <w:szCs w:val="40"/>
        </w:rPr>
        <w:t xml:space="preserve">£7 PP/PN but please </w:t>
      </w:r>
      <w:r w:rsidR="00A93645">
        <w:rPr>
          <w:b/>
          <w:sz w:val="40"/>
          <w:szCs w:val="40"/>
        </w:rPr>
        <w:t xml:space="preserve">confirm your attendance with Wendy on number above as </w:t>
      </w:r>
      <w:r w:rsidR="00F01F95">
        <w:rPr>
          <w:b/>
          <w:sz w:val="40"/>
          <w:szCs w:val="40"/>
        </w:rPr>
        <w:t xml:space="preserve">again, </w:t>
      </w:r>
      <w:r w:rsidR="00A93645">
        <w:rPr>
          <w:b/>
          <w:sz w:val="40"/>
          <w:szCs w:val="40"/>
        </w:rPr>
        <w:t>space limited!!!</w:t>
      </w:r>
    </w:p>
    <w:p w14:paraId="7717D1EE" w14:textId="3258A371" w:rsidR="00EA5CBB" w:rsidRDefault="00EA5CBB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We look forward to welcoming friends old and new!!!!</w:t>
      </w:r>
    </w:p>
    <w:p w14:paraId="67DD8AB3" w14:textId="77777777" w:rsidR="00EA5CBB" w:rsidRDefault="00EA5CBB" w:rsidP="004B2F12">
      <w:pPr>
        <w:jc w:val="center"/>
        <w:rPr>
          <w:b/>
          <w:sz w:val="40"/>
          <w:szCs w:val="40"/>
        </w:rPr>
      </w:pPr>
    </w:p>
    <w:sectPr w:rsidR="00EA5CBB" w:rsidSect="00CD10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EBE00" w14:textId="77777777" w:rsidR="00A527E0" w:rsidRDefault="00A527E0" w:rsidP="00DE5F5E">
      <w:pPr>
        <w:spacing w:after="0" w:line="240" w:lineRule="auto"/>
      </w:pPr>
      <w:r>
        <w:separator/>
      </w:r>
    </w:p>
  </w:endnote>
  <w:endnote w:type="continuationSeparator" w:id="0">
    <w:p w14:paraId="56145244" w14:textId="77777777" w:rsidR="00A527E0" w:rsidRDefault="00A527E0" w:rsidP="00DE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33196" w14:textId="77777777" w:rsidR="00A527E0" w:rsidRDefault="00A527E0" w:rsidP="00DE5F5E">
      <w:pPr>
        <w:spacing w:after="0" w:line="240" w:lineRule="auto"/>
      </w:pPr>
      <w:r>
        <w:separator/>
      </w:r>
    </w:p>
  </w:footnote>
  <w:footnote w:type="continuationSeparator" w:id="0">
    <w:p w14:paraId="5AE9A665" w14:textId="77777777" w:rsidR="00A527E0" w:rsidRDefault="00A527E0" w:rsidP="00DE5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BC5"/>
    <w:rsid w:val="00053498"/>
    <w:rsid w:val="000A610C"/>
    <w:rsid w:val="000E4F1A"/>
    <w:rsid w:val="0015619C"/>
    <w:rsid w:val="00186532"/>
    <w:rsid w:val="001C08E8"/>
    <w:rsid w:val="00217A24"/>
    <w:rsid w:val="00224A47"/>
    <w:rsid w:val="002F3C15"/>
    <w:rsid w:val="00342E50"/>
    <w:rsid w:val="00373B6D"/>
    <w:rsid w:val="003A42CF"/>
    <w:rsid w:val="004144CC"/>
    <w:rsid w:val="00437E20"/>
    <w:rsid w:val="00463202"/>
    <w:rsid w:val="004B2F12"/>
    <w:rsid w:val="0054266A"/>
    <w:rsid w:val="005A3EBE"/>
    <w:rsid w:val="005D0BC5"/>
    <w:rsid w:val="005F4216"/>
    <w:rsid w:val="0062300D"/>
    <w:rsid w:val="00664F50"/>
    <w:rsid w:val="00672489"/>
    <w:rsid w:val="00673524"/>
    <w:rsid w:val="006C4E52"/>
    <w:rsid w:val="006E3E28"/>
    <w:rsid w:val="00731E3D"/>
    <w:rsid w:val="00820292"/>
    <w:rsid w:val="008E7A2C"/>
    <w:rsid w:val="00930397"/>
    <w:rsid w:val="00973AC3"/>
    <w:rsid w:val="00977C11"/>
    <w:rsid w:val="009C1E38"/>
    <w:rsid w:val="00A527E0"/>
    <w:rsid w:val="00A93645"/>
    <w:rsid w:val="00AF3846"/>
    <w:rsid w:val="00B26C88"/>
    <w:rsid w:val="00BB27C6"/>
    <w:rsid w:val="00BB4540"/>
    <w:rsid w:val="00C16E3C"/>
    <w:rsid w:val="00CB08B8"/>
    <w:rsid w:val="00CD109B"/>
    <w:rsid w:val="00CE3AD8"/>
    <w:rsid w:val="00D07896"/>
    <w:rsid w:val="00D45AB8"/>
    <w:rsid w:val="00D653FA"/>
    <w:rsid w:val="00D90BE8"/>
    <w:rsid w:val="00DA6996"/>
    <w:rsid w:val="00DA737C"/>
    <w:rsid w:val="00DD2EB3"/>
    <w:rsid w:val="00DE5F5E"/>
    <w:rsid w:val="00E12DF2"/>
    <w:rsid w:val="00E16513"/>
    <w:rsid w:val="00E9291B"/>
    <w:rsid w:val="00EA5CBB"/>
    <w:rsid w:val="00ED184C"/>
    <w:rsid w:val="00EF008A"/>
    <w:rsid w:val="00F01F95"/>
    <w:rsid w:val="00F75C0E"/>
    <w:rsid w:val="00FD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9D08860"/>
  <w15:docId w15:val="{1E2A42CB-B1EC-47C7-B9FE-53145FE4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8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2E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DE5F5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DE5F5E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E7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an\Local%20Settings\Temporary%20Internet%20Files\Content.Outlook\LLCZI477\Summer%20camp%20ad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Summer camp add</Template>
  <TotalTime>63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Clifton</dc:creator>
  <cp:lastModifiedBy>Ian Clifton</cp:lastModifiedBy>
  <cp:revision>4</cp:revision>
  <cp:lastPrinted>2009-04-15T10:03:00Z</cp:lastPrinted>
  <dcterms:created xsi:type="dcterms:W3CDTF">2023-04-03T16:29:00Z</dcterms:created>
  <dcterms:modified xsi:type="dcterms:W3CDTF">2023-04-04T16:42:00Z</dcterms:modified>
</cp:coreProperties>
</file>