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9DF15" w14:textId="015944BC" w:rsidR="00664F50" w:rsidRDefault="00224A47" w:rsidP="00664F50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 w14:anchorId="58AE84C9"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35" type="#_x0000_t187" style="position:absolute;left:0;text-align:left;margin-left:460.5pt;margin-top:69pt;width:1in;height:95.25pt;z-index:2" fillcolor="#c0504d" strokecolor="#f2f2f2" strokeweight="3pt">
            <v:shadow on="t" type="perspective" color="#622423" opacity=".5" offset="1pt" offset2="-1pt"/>
          </v:shape>
        </w:pict>
      </w:r>
      <w:r>
        <w:rPr>
          <w:b/>
          <w:noProof/>
          <w:sz w:val="40"/>
          <w:szCs w:val="40"/>
        </w:rPr>
        <w:pict w14:anchorId="6C4E17E0">
          <v:shape id="_x0000_s1034" type="#_x0000_t187" style="position:absolute;left:0;text-align:left;margin-left:27.75pt;margin-top:-12pt;width:1in;height:92.25pt;z-index:1" fillcolor="#c0504d" strokecolor="#f2f2f2" strokeweight="3pt">
            <v:shadow on="t" type="perspective" color="#622423" opacity=".5" offset="1pt" offset2="-1pt"/>
          </v:shape>
        </w:pict>
      </w:r>
      <w:r>
        <w:rPr>
          <w:b/>
          <w:sz w:val="40"/>
          <w:szCs w:val="40"/>
        </w:rPr>
        <w:pict w14:anchorId="008F26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157.5pt">
            <v:imagedata r:id="rId6" o:title="BRAND-THUMBNAILArtboard-8"/>
          </v:shape>
        </w:pict>
      </w:r>
    </w:p>
    <w:p w14:paraId="5EC23EF1" w14:textId="3C5006D0" w:rsidR="00342E50" w:rsidRPr="005D0BC5" w:rsidRDefault="005D0BC5" w:rsidP="00E12DF2">
      <w:pPr>
        <w:jc w:val="center"/>
        <w:rPr>
          <w:b/>
          <w:sz w:val="40"/>
          <w:szCs w:val="40"/>
        </w:rPr>
      </w:pPr>
      <w:r w:rsidRPr="005D0BC5">
        <w:rPr>
          <w:b/>
          <w:sz w:val="40"/>
          <w:szCs w:val="40"/>
        </w:rPr>
        <w:t>Don’t for</w:t>
      </w:r>
      <w:r>
        <w:rPr>
          <w:b/>
          <w:sz w:val="40"/>
          <w:szCs w:val="40"/>
        </w:rPr>
        <w:t>get to put the date in your diaries for............</w:t>
      </w:r>
    </w:p>
    <w:p w14:paraId="5CF57CCA" w14:textId="77777777" w:rsidR="005D0BC5" w:rsidRPr="00DE5F5E" w:rsidRDefault="005D0BC5" w:rsidP="00930397">
      <w:pPr>
        <w:jc w:val="center"/>
        <w:rPr>
          <w:rFonts w:ascii="Bauhaus 93" w:hAnsi="Bauhaus 93"/>
          <w:b/>
          <w:color w:val="FF0000"/>
          <w:sz w:val="56"/>
          <w:szCs w:val="56"/>
        </w:rPr>
      </w:pPr>
      <w:r w:rsidRPr="00DE5F5E">
        <w:rPr>
          <w:rFonts w:ascii="Bauhaus 93" w:hAnsi="Bauhaus 93"/>
          <w:b/>
          <w:color w:val="FF0000"/>
          <w:sz w:val="56"/>
          <w:szCs w:val="56"/>
        </w:rPr>
        <w:t>West Yorkshire Branch Camping Weekend</w:t>
      </w:r>
    </w:p>
    <w:p w14:paraId="50C13809" w14:textId="74CAE911" w:rsidR="00977C11" w:rsidRDefault="00186532" w:rsidP="00342E5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The </w:t>
      </w:r>
      <w:r w:rsidR="009C1E38">
        <w:rPr>
          <w:b/>
          <w:sz w:val="40"/>
          <w:szCs w:val="40"/>
        </w:rPr>
        <w:t>Sloop Inn</w:t>
      </w:r>
      <w:r w:rsidR="00ED184C">
        <w:rPr>
          <w:b/>
          <w:sz w:val="40"/>
          <w:szCs w:val="40"/>
        </w:rPr>
        <w:t xml:space="preserve">, </w:t>
      </w:r>
      <w:r w:rsidR="009C1E38">
        <w:rPr>
          <w:b/>
          <w:sz w:val="40"/>
          <w:szCs w:val="40"/>
        </w:rPr>
        <w:t>Temple Hirst</w:t>
      </w:r>
      <w:r w:rsidR="00ED184C">
        <w:rPr>
          <w:b/>
          <w:sz w:val="40"/>
          <w:szCs w:val="40"/>
        </w:rPr>
        <w:t xml:space="preserve">, </w:t>
      </w:r>
      <w:r w:rsidR="009C1E38">
        <w:rPr>
          <w:b/>
          <w:sz w:val="40"/>
          <w:szCs w:val="40"/>
        </w:rPr>
        <w:t xml:space="preserve">near Selby, </w:t>
      </w:r>
      <w:r>
        <w:rPr>
          <w:b/>
          <w:sz w:val="40"/>
          <w:szCs w:val="40"/>
        </w:rPr>
        <w:t xml:space="preserve">YO8 </w:t>
      </w:r>
      <w:r w:rsidR="009C1E38">
        <w:rPr>
          <w:b/>
          <w:sz w:val="40"/>
          <w:szCs w:val="40"/>
        </w:rPr>
        <w:t>8QN</w:t>
      </w:r>
    </w:p>
    <w:p w14:paraId="275C2EFB" w14:textId="7E9BD76A" w:rsidR="00FD5D4E" w:rsidRPr="00FD5D4E" w:rsidRDefault="00FD5D4E" w:rsidP="00342E50">
      <w:pPr>
        <w:jc w:val="center"/>
        <w:rPr>
          <w:b/>
          <w:color w:val="FF0000"/>
          <w:sz w:val="40"/>
          <w:szCs w:val="40"/>
          <w:u w:val="single"/>
        </w:rPr>
      </w:pPr>
      <w:r w:rsidRPr="00FD5D4E">
        <w:rPr>
          <w:b/>
          <w:color w:val="FF0000"/>
          <w:sz w:val="40"/>
          <w:szCs w:val="40"/>
          <w:u w:val="single"/>
        </w:rPr>
        <w:t>Phone: 01757 270267</w:t>
      </w:r>
    </w:p>
    <w:p w14:paraId="1F8F8544" w14:textId="6F89B135" w:rsidR="00342E50" w:rsidRPr="00731E3D" w:rsidRDefault="009C1E38" w:rsidP="00342E5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17th</w:t>
      </w:r>
      <w:r w:rsidR="00E12DF2" w:rsidRPr="00731E3D">
        <w:rPr>
          <w:b/>
          <w:sz w:val="40"/>
          <w:szCs w:val="40"/>
        </w:rPr>
        <w:t xml:space="preserve"> – </w:t>
      </w:r>
      <w:r>
        <w:rPr>
          <w:b/>
          <w:sz w:val="40"/>
          <w:szCs w:val="40"/>
        </w:rPr>
        <w:t>19</w:t>
      </w:r>
      <w:r w:rsidR="00820292">
        <w:rPr>
          <w:b/>
          <w:sz w:val="40"/>
          <w:szCs w:val="40"/>
        </w:rPr>
        <w:t>th</w:t>
      </w:r>
      <w:r w:rsidR="00E12DF2" w:rsidRPr="00731E3D">
        <w:rPr>
          <w:b/>
          <w:sz w:val="40"/>
          <w:szCs w:val="40"/>
        </w:rPr>
        <w:t xml:space="preserve"> </w:t>
      </w:r>
      <w:r w:rsidR="005D0BC5">
        <w:rPr>
          <w:b/>
          <w:sz w:val="40"/>
          <w:szCs w:val="40"/>
        </w:rPr>
        <w:t>Ju</w:t>
      </w:r>
      <w:r w:rsidR="006E3E28">
        <w:rPr>
          <w:b/>
          <w:sz w:val="40"/>
          <w:szCs w:val="40"/>
        </w:rPr>
        <w:t>ne</w:t>
      </w:r>
      <w:r w:rsidR="00E12DF2" w:rsidRPr="00731E3D">
        <w:rPr>
          <w:b/>
          <w:sz w:val="40"/>
          <w:szCs w:val="40"/>
        </w:rPr>
        <w:t xml:space="preserve"> 20</w:t>
      </w:r>
      <w:r w:rsidR="00820292">
        <w:rPr>
          <w:b/>
          <w:sz w:val="40"/>
          <w:szCs w:val="40"/>
        </w:rPr>
        <w:t>2</w:t>
      </w:r>
      <w:r>
        <w:rPr>
          <w:b/>
          <w:sz w:val="40"/>
          <w:szCs w:val="40"/>
        </w:rPr>
        <w:t>2</w:t>
      </w:r>
      <w:r w:rsidR="00CE3AD8" w:rsidRPr="00731E3D">
        <w:rPr>
          <w:b/>
          <w:sz w:val="40"/>
          <w:szCs w:val="40"/>
        </w:rPr>
        <w:t xml:space="preserve"> </w:t>
      </w:r>
    </w:p>
    <w:p w14:paraId="5FF84CEE" w14:textId="6AC345AA" w:rsidR="005D0BC5" w:rsidRDefault="004B2F12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Friday </w:t>
      </w:r>
      <w:r w:rsidR="00820292">
        <w:rPr>
          <w:b/>
          <w:sz w:val="40"/>
          <w:szCs w:val="40"/>
        </w:rPr>
        <w:t>- We</w:t>
      </w:r>
      <w:r w:rsidR="005D0BC5">
        <w:rPr>
          <w:b/>
          <w:sz w:val="40"/>
          <w:szCs w:val="40"/>
        </w:rPr>
        <w:t xml:space="preserve"> </w:t>
      </w:r>
      <w:r w:rsidR="00820292">
        <w:rPr>
          <w:b/>
          <w:sz w:val="40"/>
          <w:szCs w:val="40"/>
        </w:rPr>
        <w:t>will welcome</w:t>
      </w:r>
      <w:r w:rsidR="005D0BC5">
        <w:rPr>
          <w:b/>
          <w:sz w:val="40"/>
          <w:szCs w:val="40"/>
        </w:rPr>
        <w:t xml:space="preserve"> you on arrival. </w:t>
      </w:r>
      <w:r w:rsidR="00186532">
        <w:rPr>
          <w:b/>
          <w:sz w:val="40"/>
          <w:szCs w:val="40"/>
        </w:rPr>
        <w:t xml:space="preserve">Evening meals available from the </w:t>
      </w:r>
      <w:r w:rsidR="00820292">
        <w:rPr>
          <w:b/>
          <w:sz w:val="40"/>
          <w:szCs w:val="40"/>
        </w:rPr>
        <w:t>Pub...</w:t>
      </w:r>
    </w:p>
    <w:p w14:paraId="53AC2E63" w14:textId="22619F36" w:rsidR="005D0BC5" w:rsidRDefault="004B2F12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Saturday </w:t>
      </w:r>
      <w:r w:rsidR="00820292">
        <w:rPr>
          <w:b/>
          <w:sz w:val="40"/>
          <w:szCs w:val="40"/>
        </w:rPr>
        <w:t>- A</w:t>
      </w:r>
      <w:r w:rsidR="005D0BC5">
        <w:rPr>
          <w:b/>
          <w:sz w:val="40"/>
          <w:szCs w:val="40"/>
        </w:rPr>
        <w:t xml:space="preserve"> run out through the rolling Yorkshire countryside</w:t>
      </w:r>
      <w:r w:rsidR="00DA6996">
        <w:rPr>
          <w:b/>
          <w:sz w:val="40"/>
          <w:szCs w:val="40"/>
        </w:rPr>
        <w:t xml:space="preserve"> to a place of interest</w:t>
      </w:r>
      <w:r w:rsidR="005D0BC5">
        <w:rPr>
          <w:b/>
          <w:sz w:val="40"/>
          <w:szCs w:val="40"/>
        </w:rPr>
        <w:t>...</w:t>
      </w:r>
    </w:p>
    <w:p w14:paraId="0F7C6356" w14:textId="30DC655F" w:rsidR="00CE3AD8" w:rsidRDefault="005A3EBE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Saturday E</w:t>
      </w:r>
      <w:r w:rsidR="00930397">
        <w:rPr>
          <w:b/>
          <w:sz w:val="40"/>
          <w:szCs w:val="40"/>
        </w:rPr>
        <w:t xml:space="preserve">vening </w:t>
      </w:r>
      <w:r w:rsidR="005D0BC5">
        <w:rPr>
          <w:b/>
          <w:sz w:val="40"/>
          <w:szCs w:val="40"/>
        </w:rPr>
        <w:t>–</w:t>
      </w:r>
      <w:r w:rsidR="00930397">
        <w:rPr>
          <w:b/>
          <w:sz w:val="40"/>
          <w:szCs w:val="40"/>
        </w:rPr>
        <w:t xml:space="preserve"> </w:t>
      </w:r>
      <w:r w:rsidR="00DE5F5E">
        <w:rPr>
          <w:b/>
          <w:sz w:val="40"/>
          <w:szCs w:val="40"/>
        </w:rPr>
        <w:t xml:space="preserve">Catering same as </w:t>
      </w:r>
      <w:r w:rsidR="005D0BC5">
        <w:rPr>
          <w:b/>
          <w:sz w:val="40"/>
          <w:szCs w:val="40"/>
        </w:rPr>
        <w:t>F</w:t>
      </w:r>
      <w:r w:rsidR="00DE5F5E">
        <w:rPr>
          <w:b/>
          <w:sz w:val="40"/>
          <w:szCs w:val="40"/>
        </w:rPr>
        <w:t>riday</w:t>
      </w:r>
      <w:r w:rsidR="006C4E52">
        <w:rPr>
          <w:b/>
          <w:sz w:val="40"/>
          <w:szCs w:val="40"/>
        </w:rPr>
        <w:t>.</w:t>
      </w:r>
      <w:r w:rsidR="00930397">
        <w:rPr>
          <w:b/>
          <w:sz w:val="40"/>
          <w:szCs w:val="40"/>
        </w:rPr>
        <w:t xml:space="preserve"> </w:t>
      </w:r>
    </w:p>
    <w:p w14:paraId="31FB85C7" w14:textId="74BCD931" w:rsidR="005D0BC5" w:rsidRDefault="005D0BC5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Breakfast will be </w:t>
      </w:r>
      <w:r w:rsidR="00DE5F5E">
        <w:rPr>
          <w:b/>
          <w:sz w:val="40"/>
          <w:szCs w:val="40"/>
        </w:rPr>
        <w:t xml:space="preserve">available </w:t>
      </w:r>
      <w:r>
        <w:rPr>
          <w:b/>
          <w:sz w:val="40"/>
          <w:szCs w:val="40"/>
        </w:rPr>
        <w:t>on Saturday and Sunday</w:t>
      </w:r>
      <w:r w:rsidR="006C4E52">
        <w:rPr>
          <w:b/>
          <w:sz w:val="40"/>
          <w:szCs w:val="40"/>
        </w:rPr>
        <w:t>.</w:t>
      </w:r>
    </w:p>
    <w:p w14:paraId="0BE53420" w14:textId="08EF9C8C" w:rsidR="006C4E52" w:rsidRDefault="006C4E52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Anyone requiring Electric Hook up please contact the Pub to confirm</w:t>
      </w:r>
      <w:r w:rsidR="00FD5D4E">
        <w:rPr>
          <w:b/>
          <w:sz w:val="40"/>
          <w:szCs w:val="40"/>
        </w:rPr>
        <w:t xml:space="preserve"> ASAP</w:t>
      </w:r>
      <w:r>
        <w:rPr>
          <w:b/>
          <w:sz w:val="40"/>
          <w:szCs w:val="40"/>
        </w:rPr>
        <w:t xml:space="preserve"> (</w:t>
      </w:r>
      <w:r w:rsidR="006E3E28">
        <w:rPr>
          <w:b/>
          <w:sz w:val="40"/>
          <w:szCs w:val="40"/>
        </w:rPr>
        <w:t>subject to extra charge</w:t>
      </w:r>
      <w:r w:rsidR="00FD5D4E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per night).</w:t>
      </w:r>
    </w:p>
    <w:p w14:paraId="0D82FA59" w14:textId="6D260F15" w:rsidR="00FD5D4E" w:rsidRDefault="00930397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Camping </w:t>
      </w:r>
      <w:r w:rsidR="00ED184C">
        <w:rPr>
          <w:b/>
          <w:sz w:val="40"/>
          <w:szCs w:val="40"/>
        </w:rPr>
        <w:t xml:space="preserve">is </w:t>
      </w:r>
      <w:r w:rsidR="006E3E28">
        <w:rPr>
          <w:b/>
          <w:sz w:val="40"/>
          <w:szCs w:val="40"/>
        </w:rPr>
        <w:t>a nominal fee</w:t>
      </w:r>
      <w:r w:rsidR="00820292">
        <w:rPr>
          <w:b/>
          <w:sz w:val="40"/>
          <w:szCs w:val="40"/>
        </w:rPr>
        <w:t xml:space="preserve"> per night. </w:t>
      </w:r>
    </w:p>
    <w:p w14:paraId="7717D1EE" w14:textId="3258A371" w:rsidR="00EA5CBB" w:rsidRDefault="00EA5CBB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We look forward to welcoming friends old and new!!!!</w:t>
      </w:r>
    </w:p>
    <w:p w14:paraId="67DD8AB3" w14:textId="77777777" w:rsidR="00EA5CBB" w:rsidRDefault="00EA5CBB" w:rsidP="004B2F12">
      <w:pPr>
        <w:jc w:val="center"/>
        <w:rPr>
          <w:b/>
          <w:sz w:val="40"/>
          <w:szCs w:val="40"/>
        </w:rPr>
      </w:pPr>
    </w:p>
    <w:sectPr w:rsidR="00EA5CBB" w:rsidSect="00CD10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CDE3A" w14:textId="77777777" w:rsidR="00224A47" w:rsidRDefault="00224A47" w:rsidP="00DE5F5E">
      <w:pPr>
        <w:spacing w:after="0" w:line="240" w:lineRule="auto"/>
      </w:pPr>
      <w:r>
        <w:separator/>
      </w:r>
    </w:p>
  </w:endnote>
  <w:endnote w:type="continuationSeparator" w:id="0">
    <w:p w14:paraId="23D37D13" w14:textId="77777777" w:rsidR="00224A47" w:rsidRDefault="00224A47" w:rsidP="00DE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altName w:val="Gabriola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4AF9F" w14:textId="77777777" w:rsidR="00224A47" w:rsidRDefault="00224A47" w:rsidP="00DE5F5E">
      <w:pPr>
        <w:spacing w:after="0" w:line="240" w:lineRule="auto"/>
      </w:pPr>
      <w:r>
        <w:separator/>
      </w:r>
    </w:p>
  </w:footnote>
  <w:footnote w:type="continuationSeparator" w:id="0">
    <w:p w14:paraId="7EA8DD22" w14:textId="77777777" w:rsidR="00224A47" w:rsidRDefault="00224A47" w:rsidP="00DE5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BC5"/>
    <w:rsid w:val="00053498"/>
    <w:rsid w:val="000A610C"/>
    <w:rsid w:val="000E4F1A"/>
    <w:rsid w:val="0015619C"/>
    <w:rsid w:val="00186532"/>
    <w:rsid w:val="001C08E8"/>
    <w:rsid w:val="00224A47"/>
    <w:rsid w:val="002F3C15"/>
    <w:rsid w:val="00342E50"/>
    <w:rsid w:val="003A42CF"/>
    <w:rsid w:val="004144CC"/>
    <w:rsid w:val="00437E20"/>
    <w:rsid w:val="00463202"/>
    <w:rsid w:val="004B2F12"/>
    <w:rsid w:val="0054266A"/>
    <w:rsid w:val="005A3EBE"/>
    <w:rsid w:val="005D0BC5"/>
    <w:rsid w:val="005F4216"/>
    <w:rsid w:val="0062300D"/>
    <w:rsid w:val="00664F50"/>
    <w:rsid w:val="00672489"/>
    <w:rsid w:val="006C4E52"/>
    <w:rsid w:val="006E3E28"/>
    <w:rsid w:val="00731E3D"/>
    <w:rsid w:val="00820292"/>
    <w:rsid w:val="00930397"/>
    <w:rsid w:val="00973AC3"/>
    <w:rsid w:val="00977C11"/>
    <w:rsid w:val="009C1E38"/>
    <w:rsid w:val="00B26C88"/>
    <w:rsid w:val="00BB27C6"/>
    <w:rsid w:val="00BB4540"/>
    <w:rsid w:val="00C16E3C"/>
    <w:rsid w:val="00CB08B8"/>
    <w:rsid w:val="00CD109B"/>
    <w:rsid w:val="00CE3AD8"/>
    <w:rsid w:val="00D07896"/>
    <w:rsid w:val="00D45AB8"/>
    <w:rsid w:val="00D653FA"/>
    <w:rsid w:val="00D90BE8"/>
    <w:rsid w:val="00DA6996"/>
    <w:rsid w:val="00DA737C"/>
    <w:rsid w:val="00DD2EB3"/>
    <w:rsid w:val="00DE5F5E"/>
    <w:rsid w:val="00E12DF2"/>
    <w:rsid w:val="00E9291B"/>
    <w:rsid w:val="00EA5CBB"/>
    <w:rsid w:val="00ED184C"/>
    <w:rsid w:val="00EF008A"/>
    <w:rsid w:val="00F75C0E"/>
    <w:rsid w:val="00FD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29D08860"/>
  <w15:docId w15:val="{1E2A42CB-B1EC-47C7-B9FE-53145FE4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8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2E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DE5F5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DE5F5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an\Local%20Settings\Temporary%20Internet%20Files\Content.Outlook\LLCZI477\Summer%20camp%20ad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Summer camp add</Template>
  <TotalTime>22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Clifton</dc:creator>
  <cp:lastModifiedBy>Ian Clifton</cp:lastModifiedBy>
  <cp:revision>4</cp:revision>
  <cp:lastPrinted>2009-04-15T10:03:00Z</cp:lastPrinted>
  <dcterms:created xsi:type="dcterms:W3CDTF">2022-05-03T12:40:00Z</dcterms:created>
  <dcterms:modified xsi:type="dcterms:W3CDTF">2022-06-09T12:17:00Z</dcterms:modified>
</cp:coreProperties>
</file>