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D9DF15" w14:textId="015944BC" w:rsidR="00664F50" w:rsidRDefault="00D90BE8" w:rsidP="00664F50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pict w14:anchorId="58AE84C9"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035" type="#_x0000_t187" style="position:absolute;left:0;text-align:left;margin-left:460.5pt;margin-top:69pt;width:1in;height:95.25pt;z-index:2" fillcolor="#c0504d" strokecolor="#f2f2f2" strokeweight="3pt">
            <v:shadow on="t" type="perspective" color="#622423" opacity=".5" offset="1pt" offset2="-1pt"/>
          </v:shape>
        </w:pict>
      </w:r>
      <w:r>
        <w:rPr>
          <w:b/>
          <w:noProof/>
          <w:sz w:val="40"/>
          <w:szCs w:val="40"/>
        </w:rPr>
        <w:pict w14:anchorId="6C4E17E0">
          <v:shape id="_x0000_s1034" type="#_x0000_t187" style="position:absolute;left:0;text-align:left;margin-left:27.75pt;margin-top:-12pt;width:1in;height:92.25pt;z-index:1" fillcolor="#c0504d" strokecolor="#f2f2f2" strokeweight="3pt">
            <v:shadow on="t" type="perspective" color="#622423" opacity=".5" offset="1pt" offset2="-1pt"/>
          </v:shape>
        </w:pict>
      </w:r>
      <w:r>
        <w:rPr>
          <w:b/>
          <w:sz w:val="40"/>
          <w:szCs w:val="40"/>
        </w:rPr>
        <w:pict w14:anchorId="008F26C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7.25pt;height:157.5pt">
            <v:imagedata r:id="rId6" o:title="BRAND-THUMBNAILArtboard-8"/>
          </v:shape>
        </w:pict>
      </w:r>
    </w:p>
    <w:p w14:paraId="5EC23EF1" w14:textId="3C5006D0" w:rsidR="00342E50" w:rsidRPr="005D0BC5" w:rsidRDefault="005D0BC5" w:rsidP="00E12DF2">
      <w:pPr>
        <w:jc w:val="center"/>
        <w:rPr>
          <w:b/>
          <w:sz w:val="40"/>
          <w:szCs w:val="40"/>
        </w:rPr>
      </w:pPr>
      <w:r w:rsidRPr="005D0BC5">
        <w:rPr>
          <w:b/>
          <w:sz w:val="40"/>
          <w:szCs w:val="40"/>
        </w:rPr>
        <w:t>Don’t for</w:t>
      </w:r>
      <w:r>
        <w:rPr>
          <w:b/>
          <w:sz w:val="40"/>
          <w:szCs w:val="40"/>
        </w:rPr>
        <w:t>get to put the date in your diaries for............</w:t>
      </w:r>
    </w:p>
    <w:p w14:paraId="5CF57CCA" w14:textId="77777777" w:rsidR="005D0BC5" w:rsidRPr="00DE5F5E" w:rsidRDefault="005D0BC5" w:rsidP="00930397">
      <w:pPr>
        <w:jc w:val="center"/>
        <w:rPr>
          <w:rFonts w:ascii="Bauhaus 93" w:hAnsi="Bauhaus 93"/>
          <w:b/>
          <w:color w:val="FF0000"/>
          <w:sz w:val="56"/>
          <w:szCs w:val="56"/>
        </w:rPr>
      </w:pPr>
      <w:r w:rsidRPr="00DE5F5E">
        <w:rPr>
          <w:rFonts w:ascii="Bauhaus 93" w:hAnsi="Bauhaus 93"/>
          <w:b/>
          <w:color w:val="FF0000"/>
          <w:sz w:val="56"/>
          <w:szCs w:val="56"/>
        </w:rPr>
        <w:t>West Yorkshire Branch Camping Weekend</w:t>
      </w:r>
    </w:p>
    <w:p w14:paraId="50C13809" w14:textId="5500ED14" w:rsidR="00977C11" w:rsidRDefault="00186532" w:rsidP="00342E5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The Breighton Ferry</w:t>
      </w:r>
      <w:r w:rsidR="00ED184C">
        <w:rPr>
          <w:b/>
          <w:sz w:val="40"/>
          <w:szCs w:val="40"/>
        </w:rPr>
        <w:t xml:space="preserve">, </w:t>
      </w:r>
      <w:r>
        <w:rPr>
          <w:b/>
          <w:sz w:val="40"/>
          <w:szCs w:val="40"/>
        </w:rPr>
        <w:t>Breighton</w:t>
      </w:r>
      <w:r w:rsidR="00ED184C">
        <w:rPr>
          <w:b/>
          <w:sz w:val="40"/>
          <w:szCs w:val="40"/>
        </w:rPr>
        <w:t xml:space="preserve">, </w:t>
      </w:r>
      <w:r>
        <w:rPr>
          <w:b/>
          <w:sz w:val="40"/>
          <w:szCs w:val="40"/>
        </w:rPr>
        <w:t>YO8 6DH</w:t>
      </w:r>
    </w:p>
    <w:p w14:paraId="1F8F8544" w14:textId="63F85E27" w:rsidR="00342E50" w:rsidRPr="00731E3D" w:rsidRDefault="00820292" w:rsidP="00342E5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2nd</w:t>
      </w:r>
      <w:r w:rsidR="00E12DF2" w:rsidRPr="00731E3D">
        <w:rPr>
          <w:b/>
          <w:sz w:val="40"/>
          <w:szCs w:val="40"/>
        </w:rPr>
        <w:t xml:space="preserve"> – </w:t>
      </w:r>
      <w:r>
        <w:rPr>
          <w:b/>
          <w:sz w:val="40"/>
          <w:szCs w:val="40"/>
        </w:rPr>
        <w:t>4th</w:t>
      </w:r>
      <w:r w:rsidR="00E12DF2" w:rsidRPr="00731E3D">
        <w:rPr>
          <w:b/>
          <w:sz w:val="40"/>
          <w:szCs w:val="40"/>
        </w:rPr>
        <w:t xml:space="preserve"> </w:t>
      </w:r>
      <w:r w:rsidR="005D0BC5">
        <w:rPr>
          <w:b/>
          <w:sz w:val="40"/>
          <w:szCs w:val="40"/>
        </w:rPr>
        <w:t>Ju</w:t>
      </w:r>
      <w:r>
        <w:rPr>
          <w:b/>
          <w:sz w:val="40"/>
          <w:szCs w:val="40"/>
        </w:rPr>
        <w:t>ly</w:t>
      </w:r>
      <w:r w:rsidR="00E12DF2" w:rsidRPr="00731E3D">
        <w:rPr>
          <w:b/>
          <w:sz w:val="40"/>
          <w:szCs w:val="40"/>
        </w:rPr>
        <w:t xml:space="preserve"> 20</w:t>
      </w:r>
      <w:r>
        <w:rPr>
          <w:b/>
          <w:sz w:val="40"/>
          <w:szCs w:val="40"/>
        </w:rPr>
        <w:t>21</w:t>
      </w:r>
      <w:r w:rsidR="00CE3AD8" w:rsidRPr="00731E3D">
        <w:rPr>
          <w:b/>
          <w:sz w:val="40"/>
          <w:szCs w:val="40"/>
        </w:rPr>
        <w:t xml:space="preserve"> </w:t>
      </w:r>
      <w:r w:rsidRPr="00820292">
        <w:rPr>
          <w:b/>
          <w:color w:val="FF0000"/>
          <w:sz w:val="40"/>
          <w:szCs w:val="40"/>
        </w:rPr>
        <w:t>*</w:t>
      </w:r>
    </w:p>
    <w:p w14:paraId="5FF84CEE" w14:textId="6AC345AA" w:rsidR="005D0BC5" w:rsidRDefault="004B2F12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Friday </w:t>
      </w:r>
      <w:r w:rsidR="00820292">
        <w:rPr>
          <w:b/>
          <w:sz w:val="40"/>
          <w:szCs w:val="40"/>
        </w:rPr>
        <w:t>- We</w:t>
      </w:r>
      <w:r w:rsidR="005D0BC5">
        <w:rPr>
          <w:b/>
          <w:sz w:val="40"/>
          <w:szCs w:val="40"/>
        </w:rPr>
        <w:t xml:space="preserve"> </w:t>
      </w:r>
      <w:r w:rsidR="00820292">
        <w:rPr>
          <w:b/>
          <w:sz w:val="40"/>
          <w:szCs w:val="40"/>
        </w:rPr>
        <w:t>will welcome</w:t>
      </w:r>
      <w:r w:rsidR="005D0BC5">
        <w:rPr>
          <w:b/>
          <w:sz w:val="40"/>
          <w:szCs w:val="40"/>
        </w:rPr>
        <w:t xml:space="preserve"> you on arrival. </w:t>
      </w:r>
      <w:r w:rsidR="00186532">
        <w:rPr>
          <w:b/>
          <w:sz w:val="40"/>
          <w:szCs w:val="40"/>
        </w:rPr>
        <w:t xml:space="preserve">Evening meals available from the </w:t>
      </w:r>
      <w:r w:rsidR="00820292">
        <w:rPr>
          <w:b/>
          <w:sz w:val="40"/>
          <w:szCs w:val="40"/>
        </w:rPr>
        <w:t>Pub...</w:t>
      </w:r>
    </w:p>
    <w:p w14:paraId="53AC2E63" w14:textId="22619F36" w:rsidR="005D0BC5" w:rsidRDefault="004B2F12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Saturday </w:t>
      </w:r>
      <w:r w:rsidR="00820292">
        <w:rPr>
          <w:b/>
          <w:sz w:val="40"/>
          <w:szCs w:val="40"/>
        </w:rPr>
        <w:t>- A</w:t>
      </w:r>
      <w:r w:rsidR="005D0BC5">
        <w:rPr>
          <w:b/>
          <w:sz w:val="40"/>
          <w:szCs w:val="40"/>
        </w:rPr>
        <w:t xml:space="preserve"> run out through the rolling Yorkshire countryside</w:t>
      </w:r>
      <w:r w:rsidR="00DA6996">
        <w:rPr>
          <w:b/>
          <w:sz w:val="40"/>
          <w:szCs w:val="40"/>
        </w:rPr>
        <w:t xml:space="preserve"> to a place of interest</w:t>
      </w:r>
      <w:r w:rsidR="005D0BC5">
        <w:rPr>
          <w:b/>
          <w:sz w:val="40"/>
          <w:szCs w:val="40"/>
        </w:rPr>
        <w:t>...</w:t>
      </w:r>
    </w:p>
    <w:p w14:paraId="0F7C6356" w14:textId="77777777" w:rsidR="00CE3AD8" w:rsidRDefault="005A3EBE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Saturday E</w:t>
      </w:r>
      <w:r w:rsidR="00930397">
        <w:rPr>
          <w:b/>
          <w:sz w:val="40"/>
          <w:szCs w:val="40"/>
        </w:rPr>
        <w:t xml:space="preserve">vening </w:t>
      </w:r>
      <w:r w:rsidR="005D0BC5">
        <w:rPr>
          <w:b/>
          <w:sz w:val="40"/>
          <w:szCs w:val="40"/>
        </w:rPr>
        <w:t>–</w:t>
      </w:r>
      <w:r w:rsidR="00930397">
        <w:rPr>
          <w:b/>
          <w:sz w:val="40"/>
          <w:szCs w:val="40"/>
        </w:rPr>
        <w:t xml:space="preserve"> </w:t>
      </w:r>
      <w:r w:rsidR="00DE5F5E">
        <w:rPr>
          <w:b/>
          <w:sz w:val="40"/>
          <w:szCs w:val="40"/>
        </w:rPr>
        <w:t xml:space="preserve">Catering same as </w:t>
      </w:r>
      <w:r w:rsidR="005D0BC5">
        <w:rPr>
          <w:b/>
          <w:sz w:val="40"/>
          <w:szCs w:val="40"/>
        </w:rPr>
        <w:t>F</w:t>
      </w:r>
      <w:r w:rsidR="00DE5F5E">
        <w:rPr>
          <w:b/>
          <w:sz w:val="40"/>
          <w:szCs w:val="40"/>
        </w:rPr>
        <w:t>riday</w:t>
      </w:r>
      <w:r w:rsidR="005D0BC5">
        <w:rPr>
          <w:b/>
          <w:sz w:val="40"/>
          <w:szCs w:val="40"/>
        </w:rPr>
        <w:t xml:space="preserve"> plus </w:t>
      </w:r>
      <w:r w:rsidR="00930397">
        <w:rPr>
          <w:b/>
          <w:sz w:val="40"/>
          <w:szCs w:val="40"/>
        </w:rPr>
        <w:t>M</w:t>
      </w:r>
      <w:r w:rsidR="00CE3AD8">
        <w:rPr>
          <w:b/>
          <w:sz w:val="40"/>
          <w:szCs w:val="40"/>
        </w:rPr>
        <w:t>usic</w:t>
      </w:r>
      <w:r w:rsidR="00ED184C">
        <w:rPr>
          <w:b/>
          <w:sz w:val="40"/>
          <w:szCs w:val="40"/>
        </w:rPr>
        <w:t xml:space="preserve"> to dance to</w:t>
      </w:r>
      <w:r w:rsidR="00DE5F5E">
        <w:rPr>
          <w:b/>
          <w:sz w:val="40"/>
          <w:szCs w:val="40"/>
        </w:rPr>
        <w:t xml:space="preserve"> with</w:t>
      </w:r>
      <w:r w:rsidR="00930397">
        <w:rPr>
          <w:b/>
          <w:sz w:val="40"/>
          <w:szCs w:val="40"/>
        </w:rPr>
        <w:t xml:space="preserve"> Bar until late. </w:t>
      </w:r>
    </w:p>
    <w:p w14:paraId="31FB85C7" w14:textId="602A4410" w:rsidR="005D0BC5" w:rsidRDefault="005D0BC5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Breakfast will be </w:t>
      </w:r>
      <w:r w:rsidR="00DE5F5E">
        <w:rPr>
          <w:b/>
          <w:sz w:val="40"/>
          <w:szCs w:val="40"/>
        </w:rPr>
        <w:t xml:space="preserve">available </w:t>
      </w:r>
      <w:r>
        <w:rPr>
          <w:b/>
          <w:sz w:val="40"/>
          <w:szCs w:val="40"/>
        </w:rPr>
        <w:t>on Saturday and Sunday at reasonable cost</w:t>
      </w:r>
      <w:r w:rsidR="00186532">
        <w:rPr>
          <w:b/>
          <w:sz w:val="40"/>
          <w:szCs w:val="40"/>
        </w:rPr>
        <w:t xml:space="preserve"> with no advance booking required.</w:t>
      </w:r>
    </w:p>
    <w:p w14:paraId="1947EB3A" w14:textId="2DA3C2DF" w:rsidR="00930397" w:rsidRDefault="00930397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Camping </w:t>
      </w:r>
      <w:r w:rsidR="00ED184C">
        <w:rPr>
          <w:b/>
          <w:sz w:val="40"/>
          <w:szCs w:val="40"/>
        </w:rPr>
        <w:t xml:space="preserve">is </w:t>
      </w:r>
      <w:r w:rsidR="00820292">
        <w:rPr>
          <w:b/>
          <w:sz w:val="40"/>
          <w:szCs w:val="40"/>
        </w:rPr>
        <w:t>£5 per person per night. Note, this site has</w:t>
      </w:r>
      <w:r w:rsidR="00186532">
        <w:rPr>
          <w:b/>
          <w:sz w:val="40"/>
          <w:szCs w:val="40"/>
        </w:rPr>
        <w:t xml:space="preserve"> </w:t>
      </w:r>
      <w:r w:rsidR="00820292">
        <w:rPr>
          <w:b/>
          <w:sz w:val="40"/>
          <w:szCs w:val="40"/>
        </w:rPr>
        <w:t>very good</w:t>
      </w:r>
      <w:r w:rsidR="00186532">
        <w:rPr>
          <w:b/>
          <w:sz w:val="40"/>
          <w:szCs w:val="40"/>
        </w:rPr>
        <w:t xml:space="preserve"> Toilet</w:t>
      </w:r>
      <w:r w:rsidR="00820292">
        <w:rPr>
          <w:b/>
          <w:sz w:val="40"/>
          <w:szCs w:val="40"/>
        </w:rPr>
        <w:t>,</w:t>
      </w:r>
      <w:r w:rsidR="00186532">
        <w:rPr>
          <w:b/>
          <w:sz w:val="40"/>
          <w:szCs w:val="40"/>
        </w:rPr>
        <w:t xml:space="preserve"> Shower</w:t>
      </w:r>
      <w:r w:rsidR="00820292">
        <w:rPr>
          <w:b/>
          <w:sz w:val="40"/>
          <w:szCs w:val="40"/>
        </w:rPr>
        <w:t xml:space="preserve"> &amp; Laundry</w:t>
      </w:r>
      <w:r w:rsidR="00186532">
        <w:rPr>
          <w:b/>
          <w:sz w:val="40"/>
          <w:szCs w:val="40"/>
        </w:rPr>
        <w:t xml:space="preserve"> </w:t>
      </w:r>
      <w:r w:rsidR="00820292">
        <w:rPr>
          <w:b/>
          <w:sz w:val="40"/>
          <w:szCs w:val="40"/>
        </w:rPr>
        <w:t>facilities...</w:t>
      </w:r>
    </w:p>
    <w:p w14:paraId="7717D1EE" w14:textId="65BB3CEB" w:rsidR="00EA5CBB" w:rsidRDefault="00EA5CBB" w:rsidP="004B2F1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We look forward to welcoming friends old and new!!!!</w:t>
      </w:r>
    </w:p>
    <w:p w14:paraId="5B1CF124" w14:textId="06459C3C" w:rsidR="00820292" w:rsidRPr="00820292" w:rsidRDefault="00820292" w:rsidP="004B2F12">
      <w:pPr>
        <w:jc w:val="center"/>
        <w:rPr>
          <w:b/>
          <w:color w:val="FF0000"/>
          <w:sz w:val="28"/>
          <w:szCs w:val="28"/>
          <w:u w:val="single"/>
        </w:rPr>
      </w:pPr>
      <w:r>
        <w:rPr>
          <w:b/>
          <w:color w:val="FF0000"/>
          <w:sz w:val="28"/>
          <w:szCs w:val="28"/>
          <w:u w:val="single"/>
        </w:rPr>
        <w:t>*</w:t>
      </w:r>
      <w:r w:rsidRPr="00820292">
        <w:rPr>
          <w:b/>
          <w:color w:val="FF0000"/>
          <w:sz w:val="28"/>
          <w:szCs w:val="28"/>
          <w:u w:val="single"/>
        </w:rPr>
        <w:t>MAY BE SUBJECT TO CHANGE DUE TO COVID RESTRICTIONS</w:t>
      </w:r>
    </w:p>
    <w:p w14:paraId="67DD8AB3" w14:textId="77777777" w:rsidR="00EA5CBB" w:rsidRDefault="00EA5CBB" w:rsidP="004B2F12">
      <w:pPr>
        <w:jc w:val="center"/>
        <w:rPr>
          <w:b/>
          <w:sz w:val="40"/>
          <w:szCs w:val="40"/>
        </w:rPr>
      </w:pPr>
    </w:p>
    <w:sectPr w:rsidR="00EA5CBB" w:rsidSect="00CD10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F340E6" w14:textId="77777777" w:rsidR="00D90BE8" w:rsidRDefault="00D90BE8" w:rsidP="00DE5F5E">
      <w:pPr>
        <w:spacing w:after="0" w:line="240" w:lineRule="auto"/>
      </w:pPr>
      <w:r>
        <w:separator/>
      </w:r>
    </w:p>
  </w:endnote>
  <w:endnote w:type="continuationSeparator" w:id="0">
    <w:p w14:paraId="5ACC55AB" w14:textId="77777777" w:rsidR="00D90BE8" w:rsidRDefault="00D90BE8" w:rsidP="00DE5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uhaus 93">
    <w:altName w:val="Gabriola"/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B5AD33" w14:textId="77777777" w:rsidR="00D90BE8" w:rsidRDefault="00D90BE8" w:rsidP="00DE5F5E">
      <w:pPr>
        <w:spacing w:after="0" w:line="240" w:lineRule="auto"/>
      </w:pPr>
      <w:r>
        <w:separator/>
      </w:r>
    </w:p>
  </w:footnote>
  <w:footnote w:type="continuationSeparator" w:id="0">
    <w:p w14:paraId="574D83E9" w14:textId="77777777" w:rsidR="00D90BE8" w:rsidRDefault="00D90BE8" w:rsidP="00DE5F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BC5"/>
    <w:rsid w:val="00053498"/>
    <w:rsid w:val="000A610C"/>
    <w:rsid w:val="000E4F1A"/>
    <w:rsid w:val="0015619C"/>
    <w:rsid w:val="00186532"/>
    <w:rsid w:val="001C08E8"/>
    <w:rsid w:val="00342E50"/>
    <w:rsid w:val="003A42CF"/>
    <w:rsid w:val="004144CC"/>
    <w:rsid w:val="00437E20"/>
    <w:rsid w:val="00463202"/>
    <w:rsid w:val="004B2F12"/>
    <w:rsid w:val="0054266A"/>
    <w:rsid w:val="005A3EBE"/>
    <w:rsid w:val="005D0BC5"/>
    <w:rsid w:val="005F4216"/>
    <w:rsid w:val="0062300D"/>
    <w:rsid w:val="00664F50"/>
    <w:rsid w:val="00672489"/>
    <w:rsid w:val="00731E3D"/>
    <w:rsid w:val="00820292"/>
    <w:rsid w:val="00930397"/>
    <w:rsid w:val="00973AC3"/>
    <w:rsid w:val="00977C11"/>
    <w:rsid w:val="00BB27C6"/>
    <w:rsid w:val="00CB08B8"/>
    <w:rsid w:val="00CD109B"/>
    <w:rsid w:val="00CE3AD8"/>
    <w:rsid w:val="00D07896"/>
    <w:rsid w:val="00D45AB8"/>
    <w:rsid w:val="00D653FA"/>
    <w:rsid w:val="00D90BE8"/>
    <w:rsid w:val="00DA6996"/>
    <w:rsid w:val="00DA737C"/>
    <w:rsid w:val="00DD2EB3"/>
    <w:rsid w:val="00DE5F5E"/>
    <w:rsid w:val="00E12DF2"/>
    <w:rsid w:val="00E9291B"/>
    <w:rsid w:val="00EA5CBB"/>
    <w:rsid w:val="00ED184C"/>
    <w:rsid w:val="00EF008A"/>
    <w:rsid w:val="00F7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29D08860"/>
  <w15:docId w15:val="{1E2A42CB-B1EC-47C7-B9FE-53145FE4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89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42E5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DE5F5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rsid w:val="00DE5F5E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E5F5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semiHidden/>
    <w:rsid w:val="00DE5F5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an\Local%20Settings\Temporary%20Internet%20Files\Content.Outlook\LLCZI477\Summer%20camp%20ad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Summer camp add</Template>
  <TotalTime>8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Clifton</dc:creator>
  <cp:lastModifiedBy>Ian Clifton</cp:lastModifiedBy>
  <cp:revision>2</cp:revision>
  <cp:lastPrinted>2009-04-15T10:03:00Z</cp:lastPrinted>
  <dcterms:created xsi:type="dcterms:W3CDTF">2021-04-05T12:04:00Z</dcterms:created>
  <dcterms:modified xsi:type="dcterms:W3CDTF">2021-04-05T12:04:00Z</dcterms:modified>
</cp:coreProperties>
</file>